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85B" w:rsidRDefault="00481844">
      <w:pPr>
        <w:rPr>
          <w:rFonts w:eastAsiaTheme="majorEastAsia" w:cstheme="majorBidi"/>
          <w:noProof/>
          <w:color w:val="002060"/>
          <w:spacing w:val="5"/>
          <w:kern w:val="28"/>
          <w:sz w:val="44"/>
          <w:szCs w:val="52"/>
        </w:rPr>
      </w:pPr>
      <w:r>
        <w:rPr>
          <w:noProof/>
          <w:sz w:val="44"/>
        </w:rPr>
        <w:pict>
          <v:shapetype id="_x0000_t202" coordsize="21600,21600" o:spt="202" path="m,l,21600r21600,l21600,xe">
            <v:stroke joinstyle="miter"/>
            <v:path gradientshapeok="t" o:connecttype="rect"/>
          </v:shapetype>
          <v:shape id="_x0000_s1045" type="#_x0000_t202" style="position:absolute;margin-left:39.15pt;margin-top:266.45pt;width:230pt;height:39.95pt;z-index:251672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v5r8A&#10;AADbAAAADwAAAGRycy9kb3ducmV2LnhtbERPPU/DMBDdkfgP1lVio04YKhTqVgipwNCF0qXbyT4S&#10;K/HZso82/ff1gMT49L7X2zlM6ky5+MgG2mUDithG57k3cPzePT6DKoLscIpMBq5UYLu5v1tj5+KF&#10;v+h8kF7VEC4dGhhEUqd1sQMFLMuYiCv3E3NAqTD32mW81PAw6aemWemAnmvDgIneBrLj4TcYSO+2&#10;ZfFjaj3t5zEf9/JxssY8LObXF1BCs/yL/9yfzsCqrq9f6g/Qm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6/mvwAAANsAAAAPAAAAAAAAAAAAAAAAAJgCAABkcnMvZG93bnJl&#10;di54bWxQSwUGAAAAAAQABAD1AAAAhAMAAAAA&#10;" filled="f" fillcolor="#fffffe" stroked="f" strokecolor="#212120" insetpen="t">
            <v:textbox style="mso-next-textbox:#_x0000_s1045" inset="2.88pt,2.88pt,2.88pt,2.88pt">
              <w:txbxContent>
                <w:p w:rsidR="005B7B5E" w:rsidRPr="00481844" w:rsidRDefault="005B7B5E" w:rsidP="00481844">
                  <w:pPr>
                    <w:rPr>
                      <w:b/>
                      <w:i/>
                      <w:color w:val="FF6600"/>
                      <w:w w:val="90"/>
                      <w:sz w:val="52"/>
                      <w:szCs w:val="24"/>
                    </w:rPr>
                  </w:pPr>
                  <w:r w:rsidRPr="00481844">
                    <w:rPr>
                      <w:b/>
                      <w:i/>
                      <w:color w:val="FF6600"/>
                      <w:w w:val="90"/>
                      <w:sz w:val="52"/>
                      <w:szCs w:val="24"/>
                    </w:rPr>
                    <w:t>[Themafoto/plaatje]</w:t>
                  </w:r>
                </w:p>
              </w:txbxContent>
            </v:textbox>
          </v:shape>
        </w:pict>
      </w:r>
      <w:r w:rsidRPr="003A2A9A">
        <w:rPr>
          <w:noProof/>
          <w:sz w:val="44"/>
        </w:rPr>
        <w:pict>
          <v:shape id="Text Box 46" o:spid="_x0000_s1036" type="#_x0000_t202" style="position:absolute;margin-left:22.45pt;margin-top:42.65pt;width:315.55pt;height:80.45pt;z-index:25166131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v5r8A&#10;AADbAAAADwAAAGRycy9kb3ducmV2LnhtbERPPU/DMBDdkfgP1lVio04YKhTqVgipwNCF0qXbyT4S&#10;K/HZso82/ff1gMT49L7X2zlM6ky5+MgG2mUDithG57k3cPzePT6DKoLscIpMBq5UYLu5v1tj5+KF&#10;v+h8kF7VEC4dGhhEUqd1sQMFLMuYiCv3E3NAqTD32mW81PAw6aemWemAnmvDgIneBrLj4TcYSO+2&#10;ZfFjaj3t5zEf9/JxssY8LObXF1BCs/yL/9yfzsCqrq9f6g/Qm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6/mvwAAANsAAAAPAAAAAAAAAAAAAAAAAJgCAABkcnMvZG93bnJl&#10;di54bWxQSwUGAAAAAAQABAD1AAAAhAMAAAAA&#10;" filled="f" fillcolor="#fffffe" stroked="f" strokecolor="#212120" insetpen="t">
            <v:textbox style="mso-next-textbox:#Text Box 46" inset="2.88pt,2.88pt,2.88pt,2.88pt">
              <w:txbxContent>
                <w:p w:rsidR="005B7B5E" w:rsidRDefault="005B7B5E" w:rsidP="00481844">
                  <w:pPr>
                    <w:jc w:val="right"/>
                    <w:rPr>
                      <w:b/>
                      <w:color w:val="FFFFFF"/>
                      <w:w w:val="90"/>
                      <w:sz w:val="52"/>
                    </w:rPr>
                  </w:pPr>
                  <w:r>
                    <w:rPr>
                      <w:b/>
                      <w:color w:val="FFFFFF"/>
                      <w:w w:val="90"/>
                      <w:sz w:val="52"/>
                    </w:rPr>
                    <w:t>SO [Vereniging] [Jaartal]</w:t>
                  </w:r>
                </w:p>
                <w:p w:rsidR="005B7B5E" w:rsidRPr="00FE5CB8" w:rsidRDefault="005B7B5E" w:rsidP="00481844">
                  <w:pPr>
                    <w:jc w:val="right"/>
                    <w:rPr>
                      <w:i/>
                      <w:color w:val="FF6600"/>
                      <w:w w:val="90"/>
                      <w:sz w:val="40"/>
                      <w:szCs w:val="24"/>
                    </w:rPr>
                  </w:pPr>
                  <w:r>
                    <w:rPr>
                      <w:i/>
                      <w:color w:val="FF6600"/>
                      <w:w w:val="90"/>
                      <w:sz w:val="40"/>
                      <w:szCs w:val="24"/>
                    </w:rPr>
                    <w:t>[Thema]</w:t>
                  </w:r>
                </w:p>
              </w:txbxContent>
            </v:textbox>
          </v:shape>
        </w:pict>
      </w:r>
      <w:r>
        <w:rPr>
          <w:noProof/>
          <w:sz w:val="44"/>
        </w:rPr>
        <w:drawing>
          <wp:anchor distT="0" distB="0" distL="114300" distR="114300" simplePos="0" relativeHeight="251657215" behindDoc="1" locked="0" layoutInCell="1" allowOverlap="1">
            <wp:simplePos x="0" y="0"/>
            <wp:positionH relativeFrom="column">
              <wp:posOffset>-899795</wp:posOffset>
            </wp:positionH>
            <wp:positionV relativeFrom="paragraph">
              <wp:posOffset>1386205</wp:posOffset>
            </wp:positionV>
            <wp:extent cx="5524217" cy="5942645"/>
            <wp:effectExtent l="19050" t="0" r="283" b="0"/>
            <wp:wrapNone/>
            <wp:docPr id="5" name="Afbeelding 2" descr="C:\Users\Larissa\Desktop\ExtendedTrotTuny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issa\Desktop\ExtendedTrotTunyPage.jpg"/>
                    <pic:cNvPicPr>
                      <a:picLocks noChangeAspect="1" noChangeArrowheads="1"/>
                    </pic:cNvPicPr>
                  </pic:nvPicPr>
                  <pic:blipFill>
                    <a:blip r:embed="rId8" cstate="print">
                      <a:duotone>
                        <a:schemeClr val="bg2">
                          <a:shade val="45000"/>
                          <a:satMod val="135000"/>
                        </a:schemeClr>
                        <a:prstClr val="white"/>
                      </a:duotone>
                    </a:blip>
                    <a:srcRect l="22047" t="33596" b="10499"/>
                    <a:stretch>
                      <a:fillRect/>
                    </a:stretch>
                  </pic:blipFill>
                  <pic:spPr bwMode="auto">
                    <a:xfrm>
                      <a:off x="0" y="0"/>
                      <a:ext cx="5524217" cy="5942645"/>
                    </a:xfrm>
                    <a:prstGeom prst="rect">
                      <a:avLst/>
                    </a:prstGeom>
                    <a:noFill/>
                    <a:ln w="9525">
                      <a:noFill/>
                      <a:miter lim="800000"/>
                      <a:headEnd/>
                      <a:tailEnd/>
                    </a:ln>
                  </pic:spPr>
                </pic:pic>
              </a:graphicData>
            </a:graphic>
          </wp:anchor>
        </w:drawing>
      </w:r>
      <w:r>
        <w:rPr>
          <w:noProof/>
          <w:sz w:val="44"/>
        </w:rPr>
        <w:pict>
          <v:group id="_x0000_s1044" style="position:absolute;margin-left:-45.2pt;margin-top:-41.35pt;width:364.3pt;height:57.5pt;z-index:251671552;mso-position-horizontal-relative:text;mso-position-vertical-relative:text" coordorigin="513,590" coordsize="7286,1150">
            <v:shape id="Text Box 131" o:spid="_x0000_s1039" type="#_x0000_t202" style="position:absolute;left:1312;top:703;width:2828;height:741;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5kMAA&#10;AADcAAAADwAAAGRycy9kb3ducmV2LnhtbERPS0sDMRC+C/6HMII3m10PpaxNiwg+Dr209tLbkIy7&#10;YTeTkIzt+u+NUPA2H99z1ts5TOpMufjIBtpFA4rYRue5N3D8fH1YgSqC7HCKTAZ+qMB2c3uzxs7F&#10;C+/pfJBe1RAuHRoYRFKndbEDBSyLmIgr9xVzQKkw99plvNTwMOnHplnqgJ5rw4CJXgay4+E7GEhv&#10;tmXxY2o97eYxH3fyfrLG3N/Nz0+ghGb5F1/dH67OXy3h75l6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T5kMAAAADcAAAADwAAAAAAAAAAAAAAAACYAgAAZHJzL2Rvd25y&#10;ZXYueG1sUEsFBgAAAAAEAAQA9QAAAIUDAAAAAA==&#10;" filled="f" fillcolor="#fffffe" stroked="f" strokecolor="#212120" insetpen="t">
              <o:lock v:ext="edit" aspectratio="t"/>
              <v:textbox style="mso-next-textbox:#Text Box 131" inset="2.88pt,2.88pt,2.88pt,2.88pt">
                <w:txbxContent>
                  <w:p w:rsidR="005B7B5E" w:rsidRPr="0083285B" w:rsidRDefault="005B7B5E" w:rsidP="0083285B">
                    <w:pPr>
                      <w:spacing w:line="400" w:lineRule="exact"/>
                      <w:rPr>
                        <w:color w:val="FFFFFF"/>
                        <w:w w:val="90"/>
                        <w:sz w:val="44"/>
                        <w:szCs w:val="36"/>
                      </w:rPr>
                    </w:pPr>
                    <w:r w:rsidRPr="0083285B">
                      <w:rPr>
                        <w:color w:val="FFFFFF"/>
                        <w:spacing w:val="40"/>
                        <w:w w:val="90"/>
                        <w:sz w:val="44"/>
                        <w:szCs w:val="36"/>
                      </w:rPr>
                      <w:t>KNHS-VNS</w:t>
                    </w:r>
                  </w:p>
                </w:txbxContent>
              </v:textbox>
            </v:shape>
            <v:group id="_x0000_s1043" style="position:absolute;left:513;top:590;width:7286;height:1150" coordorigin="513,590" coordsize="7286,1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8" type="#_x0000_t75" style="position:absolute;left:513;top:590;width:707;height:952;visibility:visibl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9+vAAAAA3AAAAA8AAABkcnMvZG93bnJldi54bWxET81qg0AQvhfyDssEeqtrBItYNyEEAjml&#10;1PoAgzt1Je6suBtj8vTZQqG3+fh+p9otdhAzTb53rGCTpCCIW6d77hQ038e3AoQPyBoHx6TgTh52&#10;29VLhaV2N/6iuQ6diCHsS1RgQhhLKX1ryKJP3EgcuR83WQwRTp3UE95iuB1klqbv0mLPscHgSAdD&#10;7aW+WgW2OIT+c8ZzlueZ8cemeMyXVqnX9bL/ABFoCf/iP/dJx/lFDr/PxAv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368AAAADcAAAADwAAAAAAAAAAAAAAAACfAgAA&#10;ZHJzL2Rvd25yZXYueG1sUEsFBgAAAAAEAAQA9wAAAIwDAAAAAA==&#10;">
                <v:imagedata r:id="rId9" o:title=""/>
              </v:shape>
              <v:shape id="Text Box 132" o:spid="_x0000_s1040" type="#_x0000_t202" style="position:absolute;left:1552;top:1042;width:6247;height:69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SosMA&#10;AADcAAAADwAAAGRycy9kb3ducmV2LnhtbESPMU8DMQyFdyT+Q2QkNpo7BgTXphVCKjB0oXTpZiXu&#10;XXQXJ0rS9vj3eEBis/We3/u82sxhUhfKxUc20C4aUMQ2Os+9gcP39uEZVKnIDqfIZOCHCmzWtzcr&#10;7Fy88hdd9rVXEsKlQwNDranTutiBApZFTMSinWIOWGXNvXYZrxIeJv3YNE86oGdpGDDR20B23J+D&#10;gfRuW65+TK2n3Tzmw65+HK0x93fz6xJUpbn+m/+uP53gvwi+PCMT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hSosMAAADcAAAADwAAAAAAAAAAAAAAAACYAgAAZHJzL2Rv&#10;d25yZXYueG1sUEsFBgAAAAAEAAQA9QAAAIgDAAAAAA==&#10;" filled="f" fillcolor="#fffffe" stroked="f" strokecolor="#212120" insetpen="t">
                <o:lock v:ext="edit" aspectratio="t"/>
                <v:textbox style="mso-next-textbox:#Text Box 132" inset="2.88pt,2.88pt,2.88pt,2.88pt">
                  <w:txbxContent>
                    <w:p w:rsidR="005B7B5E" w:rsidRPr="0083285B" w:rsidRDefault="005B7B5E" w:rsidP="0083285B">
                      <w:pPr>
                        <w:spacing w:before="120" w:line="220" w:lineRule="exact"/>
                        <w:rPr>
                          <w:color w:val="FF6600"/>
                          <w:w w:val="90"/>
                          <w:sz w:val="28"/>
                          <w:szCs w:val="18"/>
                        </w:rPr>
                      </w:pPr>
                      <w:r w:rsidRPr="0083285B">
                        <w:rPr>
                          <w:color w:val="FF6600"/>
                          <w:spacing w:val="20"/>
                          <w:w w:val="90"/>
                          <w:sz w:val="28"/>
                          <w:szCs w:val="18"/>
                        </w:rPr>
                        <w:t>Vereniging Nederlandse Studentenruiters</w:t>
                      </w:r>
                    </w:p>
                  </w:txbxContent>
                </v:textbox>
              </v:shape>
            </v:group>
          </v:group>
        </w:pict>
      </w:r>
      <w:r w:rsidR="003A2A9A" w:rsidRPr="003A2A9A">
        <w:rPr>
          <w:noProof/>
          <w:sz w:val="44"/>
        </w:rPr>
        <w:pict>
          <v:group id="Group 37" o:spid="_x0000_s1027" style="position:absolute;margin-left:-73.35pt;margin-top:-75.8pt;width:598.1pt;height:847.55pt;z-index:251660288;mso-position-horizontal-relative:text;mso-position-vertical-relative:text" coordorigin="13,853" coordsize="11880,15123"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8" o:spid="_x0000_s1028" style="position:absolute;left:13;top:891;width:9290;height:3845;flip:y;visibility:visible;mso-wrap-style:square;v-text-anchor:top" coordsize="2136,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sJcQA&#10;AADbAAAADwAAAGRycy9kb3ducmV2LnhtbESPT2vCQBTE74LfYXlCb7oxoEh0E0qxtRV78E/vj+xr&#10;Nph9G7Jbk377riD0OMzMb5hNMdhG3KjztWMF81kCgrh0uuZKweX8Ol2B8AFZY+OYFPyShyIfjzaY&#10;adfzkW6nUIkIYZ+hAhNCm0npS0MW/cy1xNH7dp3FEGVXSd1hH+G2kWmSLKXFmuOCwZZeDJXX049V&#10;kL5xP3zuPw7H6xdvd5fF3tS7pVJPk+F5DSLQEP7Dj/a7VrBI4f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rCXEAAAA2wAAAA8AAAAAAAAAAAAAAAAAmAIAAGRycy9k&#10;b3ducmV2LnhtbFBLBQYAAAAABAAEAPUAAACJAwAAAAA=&#10;" path="m2102,511v16,-157,27,-312,34,-464c1803,,976,63,,211,,511,,511,,511v,960,,960,,960c1927,1471,1927,1471,1927,1471v4,-14,8,-28,12,-43c2019,1131,2071,819,2102,511xe" fillcolor="#002060" stroked="f" strokecolor="#212120">
              <v:shadow color="#8c8682"/>
              <v:path arrowok="t" o:connecttype="custom" o:connectlocs="56603,11661;57516,1075;0,4815;0,11661;0,33568;51886,33568;52213,32589;56603,11661" o:connectangles="0,0,0,0,0,0,0,0"/>
            </v:shape>
            <v:shape id="Freeform 39" o:spid="_x0000_s1029" style="position:absolute;left:9428;top:853;width:2465;height:15120;visibility:visible;mso-wrap-style:square;v-text-anchor:top" coordsize="502,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xH8UA&#10;AADbAAAADwAAAGRycy9kb3ducmV2LnhtbESPT2vCQBTE7wW/w/IKvemmtpaaZhVtEepFjH9yfmRf&#10;k2D2bcxuY/z2XUHocZiZ3zDJvDe16Kh1lWUFz6MIBHFudcWFgsN+NXwH4TyyxtoyKbiSg/ls8JBg&#10;rO2FU+p2vhABwi5GBaX3TSyly0sy6Ea2IQ7ej20N+iDbQuoWLwFuajmOojdpsOKwUGJDnyXlp92v&#10;UcB4HmevtLp+TTdZd0rXxfK43ir19NgvPkB46v1/+N7+1gomL3D7E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LEfxQAAANsAAAAPAAAAAAAAAAAAAAAAAJgCAABkcnMv&#10;ZG93bnJldi54bWxQSwUGAAAAAAQABAD1AAAAigMAAAAA&#10;" path="m502,c93,,93,,93,,146,383,323,1900,,3168v502,,502,,502,l502,xe" fillcolor="#ff944b" stroked="f" strokecolor="#212120">
              <v:fill color2="#f60" rotate="t" angle="90" focus="100%" type="gradient"/>
              <v:shadow color="#8c8682"/>
              <v:path arrowok="t" o:connecttype="custom" o:connectlocs="12104,0;2244,0;0,72164;12104,72164;12104,0" o:connectangles="0,0,0,0,0"/>
            </v:shape>
            <v:group id="Group 40" o:spid="_x0000_s1030" style="position:absolute;left:9305;top:856;width:2157;height:15120" coordorigin="21532,360" coordsize="2157,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1" o:spid="_x0000_s1031"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vpb0A&#10;AADbAAAADwAAAGRycy9kb3ducmV2LnhtbESPwQrCMBBE74L/EFbwpqmiItUoIgperQWva7O2xWZT&#10;m6j1740geBxm5g2zXLemEk9qXGlZwWgYgSDOrC45V5Ce9oM5COeRNVaWScGbHKxX3c4SY21ffKRn&#10;4nMRIOxiVFB4X8dSuqwgg25oa+LgXW1j0AfZ5FI3+ApwU8lxFM2kwZLDQoE1bQvKbsnDKDjn+uJm&#10;EfqJtGmi0+suGd13SvV77WYBwlPr/+Ff+6AVTKf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myvpb0AAADbAAAADwAAAAAAAAAAAAAAAACYAgAAZHJzL2Rvd25yZXYu&#10;eG1sUEsFBgAAAAAEAAQA9QAAAIIDAAAAAA==&#10;" path="m101,c387,1404,122,2697,,3172e" filled="f" fillcolor="#fffffe" strokecolor="#fffffe" strokeweight=".5pt">
                <v:stroke joinstyle="miter"/>
                <v:shadow color="#8c8682"/>
                <v:path arrowok="t" o:connecttype="custom" o:connectlocs="2320,0;0,72073" o:connectangles="0,0"/>
              </v:shape>
              <v:shape id="Freeform 42" o:spid="_x0000_s1032"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dQMYA&#10;AADbAAAADwAAAGRycy9kb3ducmV2LnhtbESPT2vCQBTE7wW/w/KE3upGpVGiq0igYA+lmv7B4zP7&#10;TILZt2l2q/Hbu4LgcZiZ3zDzZWdqcaLWVZYVDAcRCOLc6ooLBd9fby9TEM4ja6wtk4ILOVguek9z&#10;TLQ985ZOmS9EgLBLUEHpfZNI6fKSDLqBbYiDd7CtQR9kW0jd4jnATS1HURRLgxWHhRIbSkvKj9m/&#10;UfAuL/Hk5zObjlfpX7f/2G1+R2mh1HO/W81AeOr8I3xvr7WC1xhuX8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sdQMYAAADbAAAADwAAAAAAAAAAAAAAAACYAgAAZHJz&#10;L2Rvd25yZXYueG1sUEsFBgAAAAAEAAQA9QAAAIsDAAAAAA==&#10;" path="m,c334,1375,126,2664,16,3172e" filled="f" fillcolor="#fffffe" strokecolor="#fffffe" strokeweight=".5pt">
                <v:stroke joinstyle="miter"/>
                <v:shadow color="#8c8682"/>
                <v:path arrowok="t" o:connecttype="custom" o:connectlocs="0,0;369,72073" o:connectangles="0,0"/>
              </v:shape>
              <v:shape id="Freeform 43" o:spid="_x0000_s1033"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T0sMA&#10;AADbAAAADwAAAGRycy9kb3ducmV2LnhtbESPS4vCMBSF9wP+h3AFd2PqgA+qUXRAfCzEN7q7NNe2&#10;2NyUJqOdf2+EgVkezuPjjCa1KcSDKpdbVtBpRyCIE6tzThUcD/PPAQjnkTUWlknBLzmYjBsfI4y1&#10;ffKOHnufijDCLkYFmfdlLKVLMjLo2rYkDt7NVgZ9kFUqdYXPMG4K+RVFPWkw50DIsKTvjJL7/scE&#10;7prX5XbWvVwXq41Ne6v7+XQ5KtVq1tMhCE+1/w//tZdaQbcP7y/hB8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T0sMAAADbAAAADwAAAAAAAAAAAAAAAACYAgAAZHJzL2Rv&#10;d25yZXYueG1sUEsFBgAAAAAEAAQA9QAAAIgDAAAAAA==&#10;" path="m21,c339,1377,116,2664,,3172e" filled="f" fillcolor="#fffffe" strokecolor="#bfbfbf" strokeweight=".5pt">
                <v:stroke joinstyle="miter"/>
                <v:shadow color="#8c8682"/>
                <v:path arrowok="t" o:connecttype="custom" o:connectlocs="484,0;0,72073" o:connectangles="0,0"/>
              </v:shape>
              <v:shape id="Freeform 44" o:spid="_x0000_s1034" style="position:absolute;left:21863;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4JsEA&#10;AADbAAAADwAAAGRycy9kb3ducmV2LnhtbERP3WrCMBS+F3yHcITdaargkGqUqhsbght2e4Cz5qwp&#10;NiddE2v39uZC8PLj+19teluLjlpfOVYwnSQgiAunKy4VfH+9jhcgfEDWWDsmBf/kYbMeDlaYanfl&#10;E3V5KEUMYZ+iAhNCk0rpC0MW/cQ1xJH7da3FEGFbSt3iNYbbWs6S5FlarDg2GGxoZ6g45xer4PAz&#10;Ny/FcYYu2+fZ38fn9tK9bZV6GvXZEkSgPjzEd/e7VjCPY+O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0OCbBAAAA2wAAAA8AAAAAAAAAAAAAAAAAmAIAAGRycy9kb3du&#10;cmV2LnhtbFBLBQYAAAAABAAEAPUAAACGAwAAAAA=&#10;" path="m28,c343,1379,117,2666,,3172e" filled="f" fillcolor="#fffffe" strokecolor="#fffffe" strokeweight=".5pt">
                <v:stroke joinstyle="miter"/>
                <v:shadow color="#8c8682"/>
                <v:path arrowok="t" o:connecttype="custom" o:connectlocs="642,0;0,72073" o:connectangles="0,0"/>
              </v:shape>
              <v:shape id="Freeform 45" o:spid="_x0000_s1035"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rAsYA&#10;AADbAAAADwAAAGRycy9kb3ducmV2LnhtbESPQWvCQBSE7wX/w/IEb7qxoG3TbKQUg4JFaKoHb6/Z&#10;ZxKbfRuyq8Z/3y0IPQ4z8w2TLHrTiAt1rrasYDqJQBAXVtdcKth9ZeNnEM4ja2wsk4IbOVikg4cE&#10;Y22v/EmX3JciQNjFqKDyvo2ldEVFBt3EtsTBO9rOoA+yK6Xu8BrgppGPUTSXBmsOCxW29F5R8ZOf&#10;jYLtOdssT6vv7OkDZwfMV/v2tMuUGg37t1cQnnr/H76311rB7AX+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5rAsYAAADbAAAADwAAAAAAAAAAAAAAAACYAgAAZHJz&#10;L2Rvd25yZXYueG1sUEsFBgAAAAAEAAQA9QAAAIsDAAAAAA==&#10;" path="m20,c338,1378,116,2664,,3172e" filled="f" fillcolor="#fffffe" strokecolor="#bfbfbf" strokeweight=".5pt">
                <v:stroke joinstyle="miter"/>
                <v:shadow color="#8c8682"/>
                <v:path arrowok="t" o:connecttype="custom" o:connectlocs="460,0;0,72073" o:connectangles="0,0"/>
              </v:shape>
            </v:group>
          </v:group>
        </w:pict>
      </w:r>
      <w:r w:rsidR="0083285B">
        <w:rPr>
          <w:sz w:val="44"/>
        </w:rPr>
        <w:br w:type="page"/>
      </w:r>
    </w:p>
    <w:p w:rsidR="005B7B5E" w:rsidRDefault="005B7B5E">
      <w:pPr>
        <w:rPr>
          <w:b/>
          <w:color w:val="002060"/>
          <w:sz w:val="30"/>
          <w:szCs w:val="30"/>
        </w:rPr>
        <w:sectPr w:rsidR="005B7B5E" w:rsidSect="00C215B5">
          <w:headerReference w:type="default" r:id="rId10"/>
          <w:footerReference w:type="default" r:id="rId11"/>
          <w:pgSz w:w="8419" w:h="11907" w:orient="landscape" w:code="9"/>
          <w:pgMar w:top="1418" w:right="1418" w:bottom="1418" w:left="1418" w:header="709" w:footer="709" w:gutter="0"/>
          <w:cols w:space="708"/>
          <w:titlePg/>
          <w:docGrid w:linePitch="360"/>
        </w:sectPr>
      </w:pPr>
    </w:p>
    <w:p w:rsidR="00C215B5" w:rsidRDefault="00B52F8B">
      <w:pPr>
        <w:rPr>
          <w:b/>
          <w:color w:val="002060"/>
          <w:sz w:val="30"/>
          <w:szCs w:val="30"/>
        </w:rPr>
      </w:pPr>
      <w:r>
        <w:rPr>
          <w:b/>
          <w:noProof/>
          <w:color w:val="002060"/>
          <w:sz w:val="30"/>
          <w:szCs w:val="30"/>
        </w:rPr>
        <w:lastRenderedPageBreak/>
        <w:pict>
          <v:shape id="_x0000_s1088" type="#_x0000_t202" style="position:absolute;margin-left:-16.3pt;margin-top:-4.65pt;width:332.35pt;height:482.5pt;z-index:251724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v5r8A&#10;AADbAAAADwAAAGRycy9kb3ducmV2LnhtbERPPU/DMBDdkfgP1lVio04YKhTqVgipwNCF0qXbyT4S&#10;K/HZso82/ff1gMT49L7X2zlM6ky5+MgG2mUDithG57k3cPzePT6DKoLscIpMBq5UYLu5v1tj5+KF&#10;v+h8kF7VEC4dGhhEUqd1sQMFLMuYiCv3E3NAqTD32mW81PAw6aemWemAnmvDgIneBrLj4TcYSO+2&#10;ZfFjaj3t5zEf9/JxssY8LObXF1BCs/yL/9yfzsCqrq9f6g/Qm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6/mvwAAANsAAAAPAAAAAAAAAAAAAAAAAJgCAABkcnMvZG93bnJl&#10;di54bWxQSwUGAAAAAAQABAD1AAAAhAMAAAAA&#10;" filled="f" fillcolor="#fffffe" stroked="f" strokecolor="#212120" insetpen="t">
            <v:textbox style="mso-next-textbox:#_x0000_s1088" inset="2.88pt,2.88pt,2.88pt,2.88pt">
              <w:txbxContent>
                <w:p w:rsidR="00B52F8B" w:rsidRDefault="00B52F8B" w:rsidP="00B52F8B">
                  <w:pPr>
                    <w:rPr>
                      <w:b/>
                      <w:i/>
                      <w:color w:val="FF6600"/>
                      <w:w w:val="90"/>
                      <w:sz w:val="52"/>
                      <w:szCs w:val="24"/>
                    </w:rPr>
                  </w:pPr>
                  <w:r>
                    <w:rPr>
                      <w:b/>
                      <w:i/>
                      <w:color w:val="FF6600"/>
                      <w:w w:val="90"/>
                      <w:sz w:val="52"/>
                      <w:szCs w:val="24"/>
                    </w:rPr>
                    <w:t>Witpagina:</w:t>
                  </w:r>
                </w:p>
                <w:p w:rsidR="00B52F8B" w:rsidRPr="005B7B5E" w:rsidRDefault="00B52F8B" w:rsidP="00B52F8B">
                  <w:pPr>
                    <w:pStyle w:val="Lijstalinea"/>
                    <w:rPr>
                      <w:b/>
                      <w:i/>
                      <w:color w:val="FF6600"/>
                      <w:w w:val="90"/>
                      <w:sz w:val="52"/>
                      <w:szCs w:val="24"/>
                    </w:rPr>
                  </w:pPr>
                  <w:r>
                    <w:rPr>
                      <w:b/>
                      <w:i/>
                      <w:color w:val="FF6600"/>
                      <w:w w:val="90"/>
                      <w:sz w:val="52"/>
                      <w:szCs w:val="24"/>
                    </w:rPr>
                    <w:t>Deze pagina niet verwijderen! Alleen tekstblok verwijderen!</w:t>
                  </w:r>
                </w:p>
              </w:txbxContent>
            </v:textbox>
          </v:shape>
        </w:pict>
      </w:r>
      <w:r w:rsidR="00C215B5">
        <w:rPr>
          <w:b/>
          <w:color w:val="002060"/>
          <w:sz w:val="30"/>
          <w:szCs w:val="30"/>
        </w:rPr>
        <w:br w:type="page"/>
      </w:r>
    </w:p>
    <w:p w:rsidR="001F5D9E" w:rsidRPr="00620134" w:rsidRDefault="00906EAA" w:rsidP="00620134">
      <w:pPr>
        <w:spacing w:after="0"/>
        <w:rPr>
          <w:b/>
          <w:color w:val="002060"/>
          <w:sz w:val="30"/>
          <w:szCs w:val="30"/>
        </w:rPr>
      </w:pPr>
      <w:r>
        <w:rPr>
          <w:b/>
          <w:color w:val="002060"/>
          <w:sz w:val="30"/>
          <w:szCs w:val="30"/>
        </w:rPr>
        <w:lastRenderedPageBreak/>
        <w:t>Inhoud</w:t>
      </w:r>
    </w:p>
    <w:p w:rsidR="00B52F8B" w:rsidRDefault="00B52F8B">
      <w:pPr>
        <w:pStyle w:val="Inhopg1"/>
        <w:rPr>
          <w:rFonts w:asciiTheme="minorHAnsi" w:hAnsiTheme="minorHAnsi"/>
          <w:noProof/>
          <w:sz w:val="22"/>
        </w:rPr>
      </w:pPr>
      <w:r>
        <w:fldChar w:fldCharType="begin"/>
      </w:r>
      <w:r>
        <w:instrText xml:space="preserve"> TOC \o "1-3" \h \z \u </w:instrText>
      </w:r>
      <w:r>
        <w:fldChar w:fldCharType="separate"/>
      </w:r>
      <w:hyperlink w:anchor="_Toc360717035" w:history="1">
        <w:r w:rsidRPr="00E8206F">
          <w:rPr>
            <w:rStyle w:val="Hyperlink"/>
            <w:noProof/>
          </w:rPr>
          <w:t>1</w:t>
        </w:r>
        <w:r>
          <w:rPr>
            <w:rFonts w:asciiTheme="minorHAnsi" w:hAnsiTheme="minorHAnsi"/>
            <w:noProof/>
            <w:sz w:val="22"/>
          </w:rPr>
          <w:tab/>
        </w:r>
        <w:r w:rsidRPr="00E8206F">
          <w:rPr>
            <w:rStyle w:val="Hyperlink"/>
            <w:noProof/>
          </w:rPr>
          <w:t>Voorwoord</w:t>
        </w:r>
        <w:r>
          <w:rPr>
            <w:noProof/>
            <w:webHidden/>
          </w:rPr>
          <w:tab/>
        </w:r>
        <w:r>
          <w:rPr>
            <w:noProof/>
            <w:webHidden/>
          </w:rPr>
          <w:fldChar w:fldCharType="begin"/>
        </w:r>
        <w:r>
          <w:rPr>
            <w:noProof/>
            <w:webHidden/>
          </w:rPr>
          <w:instrText xml:space="preserve"> PAGEREF _Toc360717035 \h </w:instrText>
        </w:r>
        <w:r>
          <w:rPr>
            <w:noProof/>
            <w:webHidden/>
          </w:rPr>
        </w:r>
        <w:r>
          <w:rPr>
            <w:noProof/>
            <w:webHidden/>
          </w:rPr>
          <w:fldChar w:fldCharType="separate"/>
        </w:r>
        <w:r>
          <w:rPr>
            <w:noProof/>
            <w:webHidden/>
          </w:rPr>
          <w:t>4</w:t>
        </w:r>
        <w:r>
          <w:rPr>
            <w:noProof/>
            <w:webHidden/>
          </w:rPr>
          <w:fldChar w:fldCharType="end"/>
        </w:r>
      </w:hyperlink>
    </w:p>
    <w:p w:rsidR="00B52F8B" w:rsidRDefault="00B52F8B">
      <w:pPr>
        <w:pStyle w:val="Inhopg1"/>
        <w:rPr>
          <w:rFonts w:asciiTheme="minorHAnsi" w:hAnsiTheme="minorHAnsi"/>
          <w:noProof/>
          <w:sz w:val="22"/>
        </w:rPr>
      </w:pPr>
      <w:hyperlink w:anchor="_Toc360717036" w:history="1">
        <w:r w:rsidRPr="00E8206F">
          <w:rPr>
            <w:rStyle w:val="Hyperlink"/>
            <w:noProof/>
          </w:rPr>
          <w:t>2</w:t>
        </w:r>
        <w:r>
          <w:rPr>
            <w:rFonts w:asciiTheme="minorHAnsi" w:hAnsiTheme="minorHAnsi"/>
            <w:noProof/>
            <w:sz w:val="22"/>
          </w:rPr>
          <w:tab/>
        </w:r>
        <w:r w:rsidRPr="00E8206F">
          <w:rPr>
            <w:rStyle w:val="Hyperlink"/>
            <w:noProof/>
          </w:rPr>
          <w:t>Contactinformatie</w:t>
        </w:r>
        <w:r>
          <w:rPr>
            <w:noProof/>
            <w:webHidden/>
          </w:rPr>
          <w:tab/>
        </w:r>
        <w:r>
          <w:rPr>
            <w:noProof/>
            <w:webHidden/>
          </w:rPr>
          <w:fldChar w:fldCharType="begin"/>
        </w:r>
        <w:r>
          <w:rPr>
            <w:noProof/>
            <w:webHidden/>
          </w:rPr>
          <w:instrText xml:space="preserve"> PAGEREF _Toc360717036 \h </w:instrText>
        </w:r>
        <w:r>
          <w:rPr>
            <w:noProof/>
            <w:webHidden/>
          </w:rPr>
        </w:r>
        <w:r>
          <w:rPr>
            <w:noProof/>
            <w:webHidden/>
          </w:rPr>
          <w:fldChar w:fldCharType="separate"/>
        </w:r>
        <w:r>
          <w:rPr>
            <w:noProof/>
            <w:webHidden/>
          </w:rPr>
          <w:t>5</w:t>
        </w:r>
        <w:r>
          <w:rPr>
            <w:noProof/>
            <w:webHidden/>
          </w:rPr>
          <w:fldChar w:fldCharType="end"/>
        </w:r>
      </w:hyperlink>
    </w:p>
    <w:p w:rsidR="00B52F8B" w:rsidRDefault="00B52F8B">
      <w:pPr>
        <w:pStyle w:val="Inhopg1"/>
        <w:rPr>
          <w:rFonts w:asciiTheme="minorHAnsi" w:hAnsiTheme="minorHAnsi"/>
          <w:noProof/>
          <w:sz w:val="22"/>
        </w:rPr>
      </w:pPr>
      <w:hyperlink w:anchor="_Toc360717037" w:history="1">
        <w:r w:rsidRPr="00E8206F">
          <w:rPr>
            <w:rStyle w:val="Hyperlink"/>
            <w:noProof/>
          </w:rPr>
          <w:t>3</w:t>
        </w:r>
        <w:r>
          <w:rPr>
            <w:rFonts w:asciiTheme="minorHAnsi" w:hAnsiTheme="minorHAnsi"/>
            <w:noProof/>
            <w:sz w:val="22"/>
          </w:rPr>
          <w:tab/>
        </w:r>
        <w:r w:rsidRPr="00E8206F">
          <w:rPr>
            <w:rStyle w:val="Hyperlink"/>
            <w:noProof/>
          </w:rPr>
          <w:t>Programma</w:t>
        </w:r>
        <w:r>
          <w:rPr>
            <w:noProof/>
            <w:webHidden/>
          </w:rPr>
          <w:tab/>
        </w:r>
        <w:r>
          <w:rPr>
            <w:noProof/>
            <w:webHidden/>
          </w:rPr>
          <w:fldChar w:fldCharType="begin"/>
        </w:r>
        <w:r>
          <w:rPr>
            <w:noProof/>
            <w:webHidden/>
          </w:rPr>
          <w:instrText xml:space="preserve"> PAGEREF _Toc360717037 \h </w:instrText>
        </w:r>
        <w:r>
          <w:rPr>
            <w:noProof/>
            <w:webHidden/>
          </w:rPr>
        </w:r>
        <w:r>
          <w:rPr>
            <w:noProof/>
            <w:webHidden/>
          </w:rPr>
          <w:fldChar w:fldCharType="separate"/>
        </w:r>
        <w:r>
          <w:rPr>
            <w:noProof/>
            <w:webHidden/>
          </w:rPr>
          <w:t>6</w:t>
        </w:r>
        <w:r>
          <w:rPr>
            <w:noProof/>
            <w:webHidden/>
          </w:rPr>
          <w:fldChar w:fldCharType="end"/>
        </w:r>
      </w:hyperlink>
    </w:p>
    <w:p w:rsidR="00B52F8B" w:rsidRDefault="00B52F8B">
      <w:pPr>
        <w:pStyle w:val="Inhopg1"/>
        <w:rPr>
          <w:rFonts w:asciiTheme="minorHAnsi" w:hAnsiTheme="minorHAnsi"/>
          <w:noProof/>
          <w:sz w:val="22"/>
        </w:rPr>
      </w:pPr>
      <w:hyperlink w:anchor="_Toc360717038" w:history="1">
        <w:r w:rsidRPr="00E8206F">
          <w:rPr>
            <w:rStyle w:val="Hyperlink"/>
            <w:noProof/>
          </w:rPr>
          <w:t>4</w:t>
        </w:r>
        <w:r>
          <w:rPr>
            <w:rFonts w:asciiTheme="minorHAnsi" w:hAnsiTheme="minorHAnsi"/>
            <w:noProof/>
            <w:sz w:val="22"/>
          </w:rPr>
          <w:tab/>
        </w:r>
        <w:r w:rsidRPr="00E8206F">
          <w:rPr>
            <w:rStyle w:val="Hyperlink"/>
            <w:noProof/>
          </w:rPr>
          <w:t>Reglementen</w:t>
        </w:r>
        <w:r>
          <w:rPr>
            <w:noProof/>
            <w:webHidden/>
          </w:rPr>
          <w:tab/>
        </w:r>
        <w:r>
          <w:rPr>
            <w:noProof/>
            <w:webHidden/>
          </w:rPr>
          <w:fldChar w:fldCharType="begin"/>
        </w:r>
        <w:r>
          <w:rPr>
            <w:noProof/>
            <w:webHidden/>
          </w:rPr>
          <w:instrText xml:space="preserve"> PAGEREF _Toc360717038 \h </w:instrText>
        </w:r>
        <w:r>
          <w:rPr>
            <w:noProof/>
            <w:webHidden/>
          </w:rPr>
        </w:r>
        <w:r>
          <w:rPr>
            <w:noProof/>
            <w:webHidden/>
          </w:rPr>
          <w:fldChar w:fldCharType="separate"/>
        </w:r>
        <w:r>
          <w:rPr>
            <w:noProof/>
            <w:webHidden/>
          </w:rPr>
          <w:t>7</w:t>
        </w:r>
        <w:r>
          <w:rPr>
            <w:noProof/>
            <w:webHidden/>
          </w:rPr>
          <w:fldChar w:fldCharType="end"/>
        </w:r>
      </w:hyperlink>
    </w:p>
    <w:p w:rsidR="00B52F8B" w:rsidRDefault="00B52F8B">
      <w:pPr>
        <w:pStyle w:val="Inhopg2"/>
        <w:tabs>
          <w:tab w:val="left" w:pos="880"/>
        </w:tabs>
        <w:rPr>
          <w:rFonts w:asciiTheme="minorHAnsi" w:hAnsiTheme="minorHAnsi"/>
          <w:noProof/>
          <w:sz w:val="22"/>
        </w:rPr>
      </w:pPr>
      <w:hyperlink w:anchor="_Toc360717039" w:history="1">
        <w:r w:rsidRPr="00E8206F">
          <w:rPr>
            <w:rStyle w:val="Hyperlink"/>
            <w:noProof/>
          </w:rPr>
          <w:t>4.1</w:t>
        </w:r>
        <w:r>
          <w:rPr>
            <w:rFonts w:asciiTheme="minorHAnsi" w:hAnsiTheme="minorHAnsi"/>
            <w:noProof/>
            <w:sz w:val="22"/>
          </w:rPr>
          <w:tab/>
        </w:r>
        <w:r w:rsidRPr="00E8206F">
          <w:rPr>
            <w:rStyle w:val="Hyperlink"/>
            <w:noProof/>
          </w:rPr>
          <w:t>Huisregels</w:t>
        </w:r>
        <w:r>
          <w:rPr>
            <w:noProof/>
            <w:webHidden/>
          </w:rPr>
          <w:tab/>
        </w:r>
        <w:r>
          <w:rPr>
            <w:noProof/>
            <w:webHidden/>
          </w:rPr>
          <w:fldChar w:fldCharType="begin"/>
        </w:r>
        <w:r>
          <w:rPr>
            <w:noProof/>
            <w:webHidden/>
          </w:rPr>
          <w:instrText xml:space="preserve"> PAGEREF _Toc360717039 \h </w:instrText>
        </w:r>
        <w:r>
          <w:rPr>
            <w:noProof/>
            <w:webHidden/>
          </w:rPr>
        </w:r>
        <w:r>
          <w:rPr>
            <w:noProof/>
            <w:webHidden/>
          </w:rPr>
          <w:fldChar w:fldCharType="separate"/>
        </w:r>
        <w:r>
          <w:rPr>
            <w:noProof/>
            <w:webHidden/>
          </w:rPr>
          <w:t>7</w:t>
        </w:r>
        <w:r>
          <w:rPr>
            <w:noProof/>
            <w:webHidden/>
          </w:rPr>
          <w:fldChar w:fldCharType="end"/>
        </w:r>
      </w:hyperlink>
    </w:p>
    <w:p w:rsidR="00B52F8B" w:rsidRDefault="00B52F8B">
      <w:pPr>
        <w:pStyle w:val="Inhopg2"/>
        <w:tabs>
          <w:tab w:val="left" w:pos="880"/>
        </w:tabs>
        <w:rPr>
          <w:rFonts w:asciiTheme="minorHAnsi" w:hAnsiTheme="minorHAnsi"/>
          <w:noProof/>
          <w:sz w:val="22"/>
        </w:rPr>
      </w:pPr>
      <w:hyperlink w:anchor="_Toc360717040" w:history="1">
        <w:r w:rsidRPr="00E8206F">
          <w:rPr>
            <w:rStyle w:val="Hyperlink"/>
            <w:noProof/>
          </w:rPr>
          <w:t>4.2</w:t>
        </w:r>
        <w:r>
          <w:rPr>
            <w:rFonts w:asciiTheme="minorHAnsi" w:hAnsiTheme="minorHAnsi"/>
            <w:noProof/>
            <w:sz w:val="22"/>
          </w:rPr>
          <w:tab/>
        </w:r>
        <w:r w:rsidRPr="00E8206F">
          <w:rPr>
            <w:rStyle w:val="Hyperlink"/>
            <w:noProof/>
          </w:rPr>
          <w:t>Reglementen KNHS-VNS</w:t>
        </w:r>
        <w:r>
          <w:rPr>
            <w:noProof/>
            <w:webHidden/>
          </w:rPr>
          <w:tab/>
        </w:r>
        <w:r>
          <w:rPr>
            <w:noProof/>
            <w:webHidden/>
          </w:rPr>
          <w:fldChar w:fldCharType="begin"/>
        </w:r>
        <w:r>
          <w:rPr>
            <w:noProof/>
            <w:webHidden/>
          </w:rPr>
          <w:instrText xml:space="preserve"> PAGEREF _Toc360717040 \h </w:instrText>
        </w:r>
        <w:r>
          <w:rPr>
            <w:noProof/>
            <w:webHidden/>
          </w:rPr>
        </w:r>
        <w:r>
          <w:rPr>
            <w:noProof/>
            <w:webHidden/>
          </w:rPr>
          <w:fldChar w:fldCharType="separate"/>
        </w:r>
        <w:r>
          <w:rPr>
            <w:noProof/>
            <w:webHidden/>
          </w:rPr>
          <w:t>7</w:t>
        </w:r>
        <w:r>
          <w:rPr>
            <w:noProof/>
            <w:webHidden/>
          </w:rPr>
          <w:fldChar w:fldCharType="end"/>
        </w:r>
      </w:hyperlink>
    </w:p>
    <w:p w:rsidR="00B52F8B" w:rsidRDefault="00B52F8B">
      <w:pPr>
        <w:pStyle w:val="Inhopg1"/>
        <w:rPr>
          <w:rFonts w:asciiTheme="minorHAnsi" w:hAnsiTheme="minorHAnsi"/>
          <w:noProof/>
          <w:sz w:val="22"/>
        </w:rPr>
      </w:pPr>
      <w:hyperlink w:anchor="_Toc360717041" w:history="1">
        <w:r w:rsidRPr="00E8206F">
          <w:rPr>
            <w:rStyle w:val="Hyperlink"/>
            <w:noProof/>
          </w:rPr>
          <w:t>5</w:t>
        </w:r>
        <w:r>
          <w:rPr>
            <w:rFonts w:asciiTheme="minorHAnsi" w:hAnsiTheme="minorHAnsi"/>
            <w:noProof/>
            <w:sz w:val="22"/>
          </w:rPr>
          <w:tab/>
        </w:r>
        <w:r w:rsidRPr="00E8206F">
          <w:rPr>
            <w:rStyle w:val="Hyperlink"/>
            <w:noProof/>
          </w:rPr>
          <w:t>Equipes</w:t>
        </w:r>
        <w:r>
          <w:rPr>
            <w:noProof/>
            <w:webHidden/>
          </w:rPr>
          <w:tab/>
        </w:r>
        <w:r>
          <w:rPr>
            <w:noProof/>
            <w:webHidden/>
          </w:rPr>
          <w:fldChar w:fldCharType="begin"/>
        </w:r>
        <w:r>
          <w:rPr>
            <w:noProof/>
            <w:webHidden/>
          </w:rPr>
          <w:instrText xml:space="preserve"> PAGEREF _Toc360717041 \h </w:instrText>
        </w:r>
        <w:r>
          <w:rPr>
            <w:noProof/>
            <w:webHidden/>
          </w:rPr>
        </w:r>
        <w:r>
          <w:rPr>
            <w:noProof/>
            <w:webHidden/>
          </w:rPr>
          <w:fldChar w:fldCharType="separate"/>
        </w:r>
        <w:r>
          <w:rPr>
            <w:noProof/>
            <w:webHidden/>
          </w:rPr>
          <w:t>9</w:t>
        </w:r>
        <w:r>
          <w:rPr>
            <w:noProof/>
            <w:webHidden/>
          </w:rPr>
          <w:fldChar w:fldCharType="end"/>
        </w:r>
      </w:hyperlink>
    </w:p>
    <w:p w:rsidR="00B52F8B" w:rsidRDefault="00B52F8B">
      <w:pPr>
        <w:pStyle w:val="Inhopg1"/>
        <w:rPr>
          <w:rFonts w:asciiTheme="minorHAnsi" w:hAnsiTheme="minorHAnsi"/>
          <w:noProof/>
          <w:sz w:val="22"/>
        </w:rPr>
      </w:pPr>
      <w:hyperlink w:anchor="_Toc360717042" w:history="1">
        <w:r w:rsidRPr="00E8206F">
          <w:rPr>
            <w:rStyle w:val="Hyperlink"/>
            <w:noProof/>
          </w:rPr>
          <w:t>6</w:t>
        </w:r>
        <w:r>
          <w:rPr>
            <w:rFonts w:asciiTheme="minorHAnsi" w:hAnsiTheme="minorHAnsi"/>
            <w:noProof/>
            <w:sz w:val="22"/>
          </w:rPr>
          <w:tab/>
        </w:r>
        <w:r w:rsidRPr="00E8206F">
          <w:rPr>
            <w:rStyle w:val="Hyperlink"/>
            <w:noProof/>
          </w:rPr>
          <w:t>Paardenindeling</w:t>
        </w:r>
        <w:r>
          <w:rPr>
            <w:noProof/>
            <w:webHidden/>
          </w:rPr>
          <w:tab/>
        </w:r>
        <w:r>
          <w:rPr>
            <w:noProof/>
            <w:webHidden/>
          </w:rPr>
          <w:fldChar w:fldCharType="begin"/>
        </w:r>
        <w:r>
          <w:rPr>
            <w:noProof/>
            <w:webHidden/>
          </w:rPr>
          <w:instrText xml:space="preserve"> PAGEREF _Toc360717042 \h </w:instrText>
        </w:r>
        <w:r>
          <w:rPr>
            <w:noProof/>
            <w:webHidden/>
          </w:rPr>
        </w:r>
        <w:r>
          <w:rPr>
            <w:noProof/>
            <w:webHidden/>
          </w:rPr>
          <w:fldChar w:fldCharType="separate"/>
        </w:r>
        <w:r>
          <w:rPr>
            <w:noProof/>
            <w:webHidden/>
          </w:rPr>
          <w:t>10</w:t>
        </w:r>
        <w:r>
          <w:rPr>
            <w:noProof/>
            <w:webHidden/>
          </w:rPr>
          <w:fldChar w:fldCharType="end"/>
        </w:r>
      </w:hyperlink>
    </w:p>
    <w:p w:rsidR="00B52F8B" w:rsidRDefault="00B52F8B">
      <w:pPr>
        <w:pStyle w:val="Inhopg1"/>
        <w:rPr>
          <w:rFonts w:asciiTheme="minorHAnsi" w:hAnsiTheme="minorHAnsi"/>
          <w:noProof/>
          <w:sz w:val="22"/>
        </w:rPr>
      </w:pPr>
      <w:hyperlink w:anchor="_Toc360717043" w:history="1">
        <w:r w:rsidRPr="00E8206F">
          <w:rPr>
            <w:rStyle w:val="Hyperlink"/>
            <w:noProof/>
          </w:rPr>
          <w:t>7</w:t>
        </w:r>
        <w:r>
          <w:rPr>
            <w:rFonts w:asciiTheme="minorHAnsi" w:hAnsiTheme="minorHAnsi"/>
            <w:noProof/>
            <w:sz w:val="22"/>
          </w:rPr>
          <w:tab/>
        </w:r>
        <w:r w:rsidRPr="00E8206F">
          <w:rPr>
            <w:rStyle w:val="Hyperlink"/>
            <w:noProof/>
          </w:rPr>
          <w:t>Paarden</w:t>
        </w:r>
        <w:r>
          <w:rPr>
            <w:noProof/>
            <w:webHidden/>
          </w:rPr>
          <w:tab/>
        </w:r>
        <w:r>
          <w:rPr>
            <w:noProof/>
            <w:webHidden/>
          </w:rPr>
          <w:fldChar w:fldCharType="begin"/>
        </w:r>
        <w:r>
          <w:rPr>
            <w:noProof/>
            <w:webHidden/>
          </w:rPr>
          <w:instrText xml:space="preserve"> PAGEREF _Toc360717043 \h </w:instrText>
        </w:r>
        <w:r>
          <w:rPr>
            <w:noProof/>
            <w:webHidden/>
          </w:rPr>
        </w:r>
        <w:r>
          <w:rPr>
            <w:noProof/>
            <w:webHidden/>
          </w:rPr>
          <w:fldChar w:fldCharType="separate"/>
        </w:r>
        <w:r>
          <w:rPr>
            <w:noProof/>
            <w:webHidden/>
          </w:rPr>
          <w:t>11</w:t>
        </w:r>
        <w:r>
          <w:rPr>
            <w:noProof/>
            <w:webHidden/>
          </w:rPr>
          <w:fldChar w:fldCharType="end"/>
        </w:r>
      </w:hyperlink>
    </w:p>
    <w:p w:rsidR="00B52F8B" w:rsidRDefault="00B52F8B">
      <w:pPr>
        <w:pStyle w:val="Inhopg1"/>
        <w:rPr>
          <w:rFonts w:asciiTheme="minorHAnsi" w:hAnsiTheme="minorHAnsi"/>
          <w:noProof/>
          <w:sz w:val="22"/>
        </w:rPr>
      </w:pPr>
      <w:hyperlink w:anchor="_Toc360717044" w:history="1">
        <w:r w:rsidRPr="00E8206F">
          <w:rPr>
            <w:rStyle w:val="Hyperlink"/>
            <w:noProof/>
          </w:rPr>
          <w:t>8</w:t>
        </w:r>
        <w:r>
          <w:rPr>
            <w:rFonts w:asciiTheme="minorHAnsi" w:hAnsiTheme="minorHAnsi"/>
            <w:noProof/>
            <w:sz w:val="22"/>
          </w:rPr>
          <w:tab/>
        </w:r>
        <w:r w:rsidRPr="00E8206F">
          <w:rPr>
            <w:rStyle w:val="Hyperlink"/>
            <w:noProof/>
          </w:rPr>
          <w:t>Routebeschrijving</w:t>
        </w:r>
        <w:r>
          <w:rPr>
            <w:noProof/>
            <w:webHidden/>
          </w:rPr>
          <w:tab/>
        </w:r>
        <w:r>
          <w:rPr>
            <w:noProof/>
            <w:webHidden/>
          </w:rPr>
          <w:fldChar w:fldCharType="begin"/>
        </w:r>
        <w:r>
          <w:rPr>
            <w:noProof/>
            <w:webHidden/>
          </w:rPr>
          <w:instrText xml:space="preserve"> PAGEREF _Toc360717044 \h </w:instrText>
        </w:r>
        <w:r>
          <w:rPr>
            <w:noProof/>
            <w:webHidden/>
          </w:rPr>
        </w:r>
        <w:r>
          <w:rPr>
            <w:noProof/>
            <w:webHidden/>
          </w:rPr>
          <w:fldChar w:fldCharType="separate"/>
        </w:r>
        <w:r>
          <w:rPr>
            <w:noProof/>
            <w:webHidden/>
          </w:rPr>
          <w:t>18</w:t>
        </w:r>
        <w:r>
          <w:rPr>
            <w:noProof/>
            <w:webHidden/>
          </w:rPr>
          <w:fldChar w:fldCharType="end"/>
        </w:r>
      </w:hyperlink>
    </w:p>
    <w:p w:rsidR="00B52F8B" w:rsidRDefault="00B52F8B">
      <w:pPr>
        <w:pStyle w:val="Inhopg1"/>
        <w:rPr>
          <w:rFonts w:asciiTheme="minorHAnsi" w:hAnsiTheme="minorHAnsi"/>
          <w:noProof/>
          <w:sz w:val="22"/>
        </w:rPr>
      </w:pPr>
      <w:hyperlink w:anchor="_Toc360717045" w:history="1">
        <w:r w:rsidRPr="00E8206F">
          <w:rPr>
            <w:rStyle w:val="Hyperlink"/>
            <w:noProof/>
          </w:rPr>
          <w:t>9</w:t>
        </w:r>
        <w:r>
          <w:rPr>
            <w:rFonts w:asciiTheme="minorHAnsi" w:hAnsiTheme="minorHAnsi"/>
            <w:noProof/>
            <w:sz w:val="22"/>
          </w:rPr>
          <w:tab/>
        </w:r>
        <w:r w:rsidRPr="00E8206F">
          <w:rPr>
            <w:rStyle w:val="Hyperlink"/>
            <w:noProof/>
          </w:rPr>
          <w:t>Dankwoord</w:t>
        </w:r>
        <w:r>
          <w:rPr>
            <w:noProof/>
            <w:webHidden/>
          </w:rPr>
          <w:tab/>
        </w:r>
        <w:r>
          <w:rPr>
            <w:noProof/>
            <w:webHidden/>
          </w:rPr>
          <w:fldChar w:fldCharType="begin"/>
        </w:r>
        <w:r>
          <w:rPr>
            <w:noProof/>
            <w:webHidden/>
          </w:rPr>
          <w:instrText xml:space="preserve"> PAGEREF _Toc360717045 \h </w:instrText>
        </w:r>
        <w:r>
          <w:rPr>
            <w:noProof/>
            <w:webHidden/>
          </w:rPr>
        </w:r>
        <w:r>
          <w:rPr>
            <w:noProof/>
            <w:webHidden/>
          </w:rPr>
          <w:fldChar w:fldCharType="separate"/>
        </w:r>
        <w:r>
          <w:rPr>
            <w:noProof/>
            <w:webHidden/>
          </w:rPr>
          <w:t>19</w:t>
        </w:r>
        <w:r>
          <w:rPr>
            <w:noProof/>
            <w:webHidden/>
          </w:rPr>
          <w:fldChar w:fldCharType="end"/>
        </w:r>
      </w:hyperlink>
    </w:p>
    <w:p w:rsidR="00717204" w:rsidRDefault="00B52F8B" w:rsidP="00620134">
      <w:pPr>
        <w:pStyle w:val="Geenafstand"/>
      </w:pPr>
      <w:r>
        <w:fldChar w:fldCharType="end"/>
      </w:r>
    </w:p>
    <w:p w:rsidR="00B52F8B" w:rsidRDefault="00B52F8B" w:rsidP="00620134">
      <w:pPr>
        <w:pStyle w:val="Geenafstand"/>
      </w:pPr>
    </w:p>
    <w:p w:rsidR="0059630C" w:rsidRDefault="00B52F8B">
      <w:pPr>
        <w:rPr>
          <w:rFonts w:eastAsiaTheme="majorEastAsia" w:cs="Helvetica"/>
          <w:b/>
          <w:bCs/>
          <w:color w:val="002060"/>
          <w:sz w:val="30"/>
          <w:szCs w:val="28"/>
        </w:rPr>
      </w:pPr>
      <w:r>
        <w:rPr>
          <w:noProof/>
        </w:rPr>
        <w:pict>
          <v:shape id="_x0000_s1087" type="#_x0000_t202" style="position:absolute;margin-left:-39.1pt;margin-top:3.7pt;width:345.1pt;height:214.15pt;z-index:25172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v5r8A&#10;AADbAAAADwAAAGRycy9kb3ducmV2LnhtbERPPU/DMBDdkfgP1lVio04YKhTqVgipwNCF0qXbyT4S&#10;K/HZso82/ff1gMT49L7X2zlM6ky5+MgG2mUDithG57k3cPzePT6DKoLscIpMBq5UYLu5v1tj5+KF&#10;v+h8kF7VEC4dGhhEUqd1sQMFLMuYiCv3E3NAqTD32mW81PAw6aemWemAnmvDgIneBrLj4TcYSO+2&#10;ZfFjaj3t5zEf9/JxssY8LObXF1BCs/yL/9yfzsCqrq9f6g/Qm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6/mvwAAANsAAAAPAAAAAAAAAAAAAAAAAJgCAABkcnMvZG93bnJl&#10;di54bWxQSwUGAAAAAAQABAD1AAAAhAMAAAAA&#10;" filled="f" fillcolor="#fffffe" stroked="f" strokecolor="#212120" insetpen="t">
            <v:textbox style="mso-next-textbox:#_x0000_s1087" inset="2.88pt,2.88pt,2.88pt,2.88pt">
              <w:txbxContent>
                <w:p w:rsidR="00B52F8B" w:rsidRDefault="00B52F8B" w:rsidP="00B52F8B">
                  <w:pPr>
                    <w:pStyle w:val="Lijstalinea"/>
                    <w:rPr>
                      <w:b/>
                      <w:i/>
                      <w:color w:val="FF6600"/>
                      <w:w w:val="90"/>
                      <w:sz w:val="34"/>
                      <w:szCs w:val="24"/>
                    </w:rPr>
                  </w:pPr>
                  <w:r w:rsidRPr="00B52F8B">
                    <w:rPr>
                      <w:b/>
                      <w:i/>
                      <w:color w:val="FF6600"/>
                      <w:w w:val="90"/>
                      <w:sz w:val="34"/>
                      <w:szCs w:val="24"/>
                    </w:rPr>
                    <w:t>Helemaal klaar met het boekje? Zorg dan nu voor een kloppende inhoudsopgave! Klik met de rechtermuisknop op de inhoudsopgave en kies voor ‘Veld bijwerken’ en vervolgens voor ‘in zijn geheel bijwerken’.</w:t>
                  </w:r>
                </w:p>
                <w:p w:rsidR="00B52F8B" w:rsidRDefault="00B52F8B" w:rsidP="00B52F8B">
                  <w:pPr>
                    <w:pStyle w:val="Lijstalinea"/>
                    <w:rPr>
                      <w:b/>
                      <w:i/>
                      <w:color w:val="FF6600"/>
                      <w:w w:val="90"/>
                      <w:sz w:val="34"/>
                      <w:szCs w:val="24"/>
                    </w:rPr>
                  </w:pPr>
                </w:p>
                <w:p w:rsidR="00B52F8B" w:rsidRPr="00B52F8B" w:rsidRDefault="00B52F8B" w:rsidP="00B52F8B">
                  <w:pPr>
                    <w:pStyle w:val="Lijstalinea"/>
                    <w:rPr>
                      <w:b/>
                      <w:i/>
                      <w:color w:val="FF6600"/>
                      <w:w w:val="90"/>
                      <w:sz w:val="34"/>
                      <w:szCs w:val="24"/>
                    </w:rPr>
                  </w:pPr>
                  <w:r>
                    <w:rPr>
                      <w:b/>
                      <w:i/>
                      <w:color w:val="FF6600"/>
                      <w:w w:val="90"/>
                      <w:sz w:val="34"/>
                      <w:szCs w:val="24"/>
                    </w:rPr>
                    <w:t>Verwijder daarna dit tekstblok!</w:t>
                  </w:r>
                </w:p>
              </w:txbxContent>
            </v:textbox>
          </v:shape>
        </w:pict>
      </w:r>
      <w:r w:rsidR="0059630C">
        <w:br w:type="page"/>
      </w:r>
    </w:p>
    <w:p w:rsidR="00481844" w:rsidRDefault="00481844" w:rsidP="00481844">
      <w:pPr>
        <w:pStyle w:val="Kop1"/>
      </w:pPr>
      <w:bookmarkStart w:id="0" w:name="_Toc360715029"/>
      <w:bookmarkStart w:id="1" w:name="_Toc360715122"/>
      <w:bookmarkStart w:id="2" w:name="_Toc360717035"/>
      <w:r>
        <w:lastRenderedPageBreak/>
        <w:t>Voorwoord</w:t>
      </w:r>
      <w:bookmarkEnd w:id="0"/>
      <w:bookmarkEnd w:id="1"/>
      <w:bookmarkEnd w:id="2"/>
    </w:p>
    <w:p w:rsidR="00481844" w:rsidRDefault="00481844" w:rsidP="00481844">
      <w:r>
        <w:t>[tekst]</w:t>
      </w:r>
    </w:p>
    <w:p w:rsidR="00481844" w:rsidRDefault="00B52F8B">
      <w:r>
        <w:rPr>
          <w:noProof/>
        </w:rPr>
        <w:pict>
          <v:shape id="_x0000_s1089" type="#_x0000_t202" style="position:absolute;margin-left:-21.35pt;margin-top:45pt;width:349.4pt;height:401.8pt;z-index:251725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v5r8A&#10;AADbAAAADwAAAGRycy9kb3ducmV2LnhtbERPPU/DMBDdkfgP1lVio04YKhTqVgipwNCF0qXbyT4S&#10;K/HZso82/ff1gMT49L7X2zlM6ky5+MgG2mUDithG57k3cPzePT6DKoLscIpMBq5UYLu5v1tj5+KF&#10;v+h8kF7VEC4dGhhEUqd1sQMFLMuYiCv3E3NAqTD32mW81PAw6aemWemAnmvDgIneBrLj4TcYSO+2&#10;ZfFjaj3t5zEf9/JxssY8LObXF1BCs/yL/9yfzsCqrq9f6g/Qm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6/mvwAAANsAAAAPAAAAAAAAAAAAAAAAAJgCAABkcnMvZG93bnJl&#10;di54bWxQSwUGAAAAAAQABAD1AAAAhAMAAAAA&#10;" filled="f" fillcolor="#fffffe" stroked="f" strokecolor="#212120" insetpen="t">
            <v:textbox style="mso-next-textbox:#_x0000_s1089" inset="2.88pt,2.88pt,2.88pt,2.88pt">
              <w:txbxContent>
                <w:p w:rsidR="00B52F8B" w:rsidRDefault="00B52F8B" w:rsidP="00B52F8B">
                  <w:pPr>
                    <w:pStyle w:val="Lijstalinea"/>
                    <w:numPr>
                      <w:ilvl w:val="0"/>
                      <w:numId w:val="10"/>
                    </w:numPr>
                    <w:rPr>
                      <w:b/>
                      <w:i/>
                      <w:color w:val="FF6600"/>
                      <w:w w:val="90"/>
                      <w:sz w:val="34"/>
                      <w:szCs w:val="24"/>
                    </w:rPr>
                  </w:pPr>
                  <w:r>
                    <w:rPr>
                      <w:b/>
                      <w:i/>
                      <w:color w:val="FF6600"/>
                      <w:w w:val="90"/>
                      <w:sz w:val="34"/>
                      <w:szCs w:val="24"/>
                    </w:rPr>
                    <w:t>Gebruik voor kopjes de opmaak uit ‘Stijlen’ onder de tab Start. Zo weet Word wanneer er een nieuw hoofdstuk of paragraaf komt.</w:t>
                  </w:r>
                </w:p>
                <w:p w:rsidR="00B52F8B" w:rsidRDefault="00B52F8B" w:rsidP="00B52F8B">
                  <w:pPr>
                    <w:pStyle w:val="Lijstalinea"/>
                    <w:rPr>
                      <w:b/>
                      <w:i/>
                      <w:color w:val="FF6600"/>
                      <w:w w:val="90"/>
                      <w:sz w:val="34"/>
                      <w:szCs w:val="24"/>
                    </w:rPr>
                  </w:pPr>
                </w:p>
                <w:p w:rsidR="00B52F8B" w:rsidRPr="00B52F8B" w:rsidRDefault="00B52F8B" w:rsidP="00B52F8B">
                  <w:pPr>
                    <w:pStyle w:val="Lijstalinea"/>
                    <w:rPr>
                      <w:b/>
                      <w:i/>
                      <w:color w:val="FF6600"/>
                      <w:w w:val="90"/>
                      <w:sz w:val="34"/>
                      <w:szCs w:val="24"/>
                    </w:rPr>
                  </w:pPr>
                  <w:r>
                    <w:rPr>
                      <w:b/>
                      <w:i/>
                      <w:color w:val="FF6600"/>
                      <w:w w:val="90"/>
                      <w:sz w:val="34"/>
                      <w:szCs w:val="24"/>
                    </w:rPr>
                    <w:t>Verwijder dit tekstblok!</w:t>
                  </w:r>
                </w:p>
              </w:txbxContent>
            </v:textbox>
          </v:shape>
        </w:pict>
      </w:r>
      <w:r w:rsidR="00481844">
        <w:br w:type="page"/>
      </w:r>
    </w:p>
    <w:p w:rsidR="00481844" w:rsidRDefault="00481844" w:rsidP="00481844">
      <w:pPr>
        <w:pStyle w:val="Kop1"/>
      </w:pPr>
      <w:bookmarkStart w:id="3" w:name="_Toc360715030"/>
      <w:bookmarkStart w:id="4" w:name="_Toc360715123"/>
      <w:bookmarkStart w:id="5" w:name="_Toc360717036"/>
      <w:r>
        <w:lastRenderedPageBreak/>
        <w:t>Contactinformatie</w:t>
      </w:r>
      <w:bookmarkEnd w:id="3"/>
      <w:bookmarkEnd w:id="4"/>
      <w:bookmarkEnd w:id="5"/>
    </w:p>
    <w:p w:rsidR="00481844" w:rsidRDefault="00481844" w:rsidP="00481844">
      <w:r>
        <w:t>Tijdens dit SO kunnen de deelnemers voor vragen terecht bij de commissieleden:</w:t>
      </w:r>
    </w:p>
    <w:p w:rsidR="00481844" w:rsidRDefault="00481844" w:rsidP="00481844">
      <w:pPr>
        <w:pStyle w:val="Lijstalinea"/>
        <w:numPr>
          <w:ilvl w:val="0"/>
          <w:numId w:val="8"/>
        </w:numPr>
      </w:pPr>
      <w:r>
        <w:t>[Naam]</w:t>
      </w:r>
    </w:p>
    <w:p w:rsidR="00481844" w:rsidRDefault="00481844" w:rsidP="00481844">
      <w:pPr>
        <w:pStyle w:val="Lijstalinea"/>
        <w:numPr>
          <w:ilvl w:val="0"/>
          <w:numId w:val="8"/>
        </w:numPr>
      </w:pPr>
      <w:r>
        <w:t>[Naam]</w:t>
      </w:r>
    </w:p>
    <w:p w:rsidR="00481844" w:rsidRDefault="00481844" w:rsidP="00481844">
      <w:pPr>
        <w:pStyle w:val="Lijstalinea"/>
        <w:numPr>
          <w:ilvl w:val="0"/>
          <w:numId w:val="8"/>
        </w:numPr>
      </w:pPr>
      <w:r>
        <w:t>[Naam]</w:t>
      </w:r>
    </w:p>
    <w:p w:rsidR="00481844" w:rsidRDefault="00481844">
      <w:r>
        <w:br w:type="page"/>
      </w:r>
    </w:p>
    <w:p w:rsidR="00481844" w:rsidRDefault="00481844" w:rsidP="00481844">
      <w:pPr>
        <w:pStyle w:val="Kop1"/>
      </w:pPr>
      <w:bookmarkStart w:id="6" w:name="_Toc360715031"/>
      <w:bookmarkStart w:id="7" w:name="_Toc360715124"/>
      <w:bookmarkStart w:id="8" w:name="_Toc360717037"/>
      <w:r>
        <w:lastRenderedPageBreak/>
        <w:t>Programma</w:t>
      </w:r>
      <w:bookmarkEnd w:id="6"/>
      <w:bookmarkEnd w:id="7"/>
      <w:bookmarkEnd w:id="8"/>
    </w:p>
    <w:p w:rsidR="00CC159D" w:rsidRDefault="00481844" w:rsidP="00481844">
      <w:r>
        <w:t>[Voorbeeldprogramma</w:t>
      </w:r>
    </w:p>
    <w:p w:rsidR="00CC159D" w:rsidRDefault="00CC159D" w:rsidP="00481844">
      <w:r>
        <w:t>Zaterdag</w:t>
      </w:r>
      <w:r>
        <w:br/>
        <w:t>15.00u</w:t>
      </w:r>
      <w:r>
        <w:tab/>
      </w:r>
      <w:r>
        <w:tab/>
        <w:t>Aankomst deelnemers</w:t>
      </w:r>
      <w:r>
        <w:br/>
        <w:t>15.00-16.00u</w:t>
      </w:r>
      <w:r>
        <w:tab/>
        <w:t>Inschrijven en loten voorrondes</w:t>
      </w:r>
      <w:r>
        <w:br/>
        <w:t>16.00-…u</w:t>
      </w:r>
      <w:r>
        <w:tab/>
        <w:t>Voorrondes Ba- en Bb-Dressuur</w:t>
      </w:r>
      <w:r>
        <w:br/>
        <w:t>18.00-20.00u</w:t>
      </w:r>
      <w:r>
        <w:tab/>
        <w:t>Diner</w:t>
      </w:r>
      <w:r>
        <w:br/>
        <w:t>18.00u-..u</w:t>
      </w:r>
      <w:r>
        <w:tab/>
        <w:t>Voorrondes La-, Lb- en M-Dressuur</w:t>
      </w:r>
      <w:r>
        <w:br/>
        <w:t>22.00u</w:t>
      </w:r>
      <w:r>
        <w:tab/>
      </w:r>
      <w:r>
        <w:tab/>
        <w:t>Feest</w:t>
      </w:r>
      <w:r>
        <w:br/>
        <w:t>0.00u</w:t>
      </w:r>
      <w:r>
        <w:tab/>
      </w:r>
      <w:r>
        <w:tab/>
        <w:t>Bekendmaking uitslag voorrondes</w:t>
      </w:r>
      <w:r>
        <w:br/>
      </w:r>
      <w:r>
        <w:tab/>
      </w:r>
      <w:r>
        <w:tab/>
        <w:t>Loten (halve finales)</w:t>
      </w:r>
    </w:p>
    <w:p w:rsidR="00CC159D" w:rsidRDefault="00CC159D" w:rsidP="00481844">
      <w:r>
        <w:t>Zondag</w:t>
      </w:r>
      <w:r>
        <w:br/>
        <w:t>09.00-10.00u</w:t>
      </w:r>
      <w:r>
        <w:tab/>
        <w:t>Ontbijt</w:t>
      </w:r>
      <w:r>
        <w:br/>
        <w:t>10.00-12.00u</w:t>
      </w:r>
      <w:r>
        <w:tab/>
        <w:t>Springen</w:t>
      </w:r>
      <w:r>
        <w:br/>
        <w:t>12.00-14.00u</w:t>
      </w:r>
      <w:r>
        <w:tab/>
        <w:t>Lunch</w:t>
      </w:r>
      <w:r>
        <w:br/>
        <w:t>13.00-…u</w:t>
      </w:r>
      <w:r>
        <w:tab/>
        <w:t>(Halve) finales</w:t>
      </w:r>
      <w:r>
        <w:br/>
        <w:t>18.00u</w:t>
      </w:r>
      <w:r>
        <w:tab/>
      </w:r>
      <w:r>
        <w:tab/>
        <w:t>Prijsuitreiking</w:t>
      </w:r>
      <w:r>
        <w:br/>
      </w:r>
      <w:r w:rsidR="00481844">
        <w:t>]</w:t>
      </w:r>
    </w:p>
    <w:p w:rsidR="00CC159D" w:rsidRDefault="00CC159D">
      <w:r>
        <w:br w:type="page"/>
      </w:r>
    </w:p>
    <w:p w:rsidR="00CC159D" w:rsidRDefault="00CC159D" w:rsidP="00CC159D">
      <w:pPr>
        <w:pStyle w:val="Kop1"/>
      </w:pPr>
      <w:bookmarkStart w:id="9" w:name="_Toc360715032"/>
      <w:bookmarkStart w:id="10" w:name="_Toc360715125"/>
      <w:bookmarkStart w:id="11" w:name="_Toc360717038"/>
      <w:r>
        <w:lastRenderedPageBreak/>
        <w:t>Reglementen</w:t>
      </w:r>
      <w:bookmarkEnd w:id="9"/>
      <w:bookmarkEnd w:id="10"/>
      <w:bookmarkEnd w:id="11"/>
    </w:p>
    <w:p w:rsidR="00CC159D" w:rsidRDefault="00CC159D" w:rsidP="00CC159D">
      <w:r>
        <w:t>Gedurende het SO zijn er verschillende regels van toepassing. We gaan ervanuit dat alle deelnemers en vrijwilligers zich aan deze regels houden.</w:t>
      </w:r>
    </w:p>
    <w:p w:rsidR="00CC159D" w:rsidRDefault="00CC159D" w:rsidP="00CC159D">
      <w:pPr>
        <w:pStyle w:val="Kop2"/>
      </w:pPr>
      <w:bookmarkStart w:id="12" w:name="_Toc360715033"/>
      <w:bookmarkStart w:id="13" w:name="_Toc360715126"/>
      <w:bookmarkStart w:id="14" w:name="_Toc360717039"/>
      <w:r>
        <w:t>Huisregels</w:t>
      </w:r>
      <w:bookmarkEnd w:id="12"/>
      <w:bookmarkEnd w:id="13"/>
      <w:bookmarkEnd w:id="14"/>
    </w:p>
    <w:p w:rsidR="00CC159D" w:rsidRDefault="00CC159D" w:rsidP="00CC159D">
      <w:r>
        <w:t>[Standaard regels die op de manege gelden of regels die de vereniging wil opleggen dit weekend]</w:t>
      </w:r>
    </w:p>
    <w:p w:rsidR="00CC159D" w:rsidRDefault="00CC159D" w:rsidP="00CC159D">
      <w:pPr>
        <w:pStyle w:val="Kop2"/>
      </w:pPr>
      <w:bookmarkStart w:id="15" w:name="_Toc360715034"/>
      <w:bookmarkStart w:id="16" w:name="_Toc360715127"/>
      <w:bookmarkStart w:id="17" w:name="_Toc360717040"/>
      <w:r>
        <w:t>Reglementen KNHS-VNS</w:t>
      </w:r>
      <w:bookmarkEnd w:id="15"/>
      <w:bookmarkEnd w:id="16"/>
      <w:bookmarkEnd w:id="17"/>
    </w:p>
    <w:p w:rsidR="00CC159D" w:rsidRDefault="00CC159D" w:rsidP="00CC159D">
      <w:r>
        <w:t>De volledige versie van de wedstrijdreglementen is te vinden op de website (</w:t>
      </w:r>
      <w:hyperlink r:id="rId12" w:history="1">
        <w:r w:rsidRPr="00E75133">
          <w:rPr>
            <w:rStyle w:val="Hyperlink"/>
          </w:rPr>
          <w:t>www.studentenruiters.nl</w:t>
        </w:r>
      </w:hyperlink>
      <w:r>
        <w:t>). Hieronder nog even een paar belangrijke regels voor tijdens de SO:</w:t>
      </w:r>
    </w:p>
    <w:p w:rsidR="00CC159D" w:rsidRDefault="00CC159D" w:rsidP="00C215B5">
      <w:pPr>
        <w:pStyle w:val="Lijstalinea"/>
        <w:numPr>
          <w:ilvl w:val="0"/>
          <w:numId w:val="9"/>
        </w:numPr>
        <w:ind w:left="284" w:hanging="284"/>
      </w:pPr>
      <w:r>
        <w:t>Sporen zijn slechts toegestaan vanaf de klasse La. Dit geldt voor zowel de deelnemers als degenen die namens de vereniging de paarden losrijden. De sporen mogen maximaal 3cm lang zijn en moeten de stompe variant zijn.</w:t>
      </w:r>
    </w:p>
    <w:p w:rsidR="00CC159D" w:rsidRDefault="00CC159D" w:rsidP="00C215B5">
      <w:pPr>
        <w:pStyle w:val="Lijstalinea"/>
        <w:numPr>
          <w:ilvl w:val="0"/>
          <w:numId w:val="9"/>
        </w:numPr>
        <w:ind w:left="284" w:hanging="284"/>
      </w:pPr>
      <w:r>
        <w:t>Het gebruik van een dressuurzweep is toegestaan in alle dressuurrubrieken. De zweep mag maximaal 110 cm lang zijn.</w:t>
      </w:r>
    </w:p>
    <w:p w:rsidR="00CC159D" w:rsidRDefault="00CC159D" w:rsidP="00C215B5">
      <w:pPr>
        <w:pStyle w:val="Lijstalinea"/>
        <w:numPr>
          <w:ilvl w:val="0"/>
          <w:numId w:val="9"/>
        </w:numPr>
        <w:ind w:left="284" w:hanging="284"/>
      </w:pPr>
      <w:r>
        <w:t>Het gebruik van een springzweep is toegestaan in alle springrubrieken. De zweep mag maximaal …cm lang zijn.</w:t>
      </w:r>
    </w:p>
    <w:p w:rsidR="00CC159D" w:rsidRDefault="00CC159D" w:rsidP="00C215B5">
      <w:pPr>
        <w:pStyle w:val="Lijstalinea"/>
        <w:numPr>
          <w:ilvl w:val="0"/>
          <w:numId w:val="9"/>
        </w:numPr>
        <w:ind w:left="284" w:hanging="284"/>
      </w:pPr>
      <w:r>
        <w:t>Het dragen van een veiligheidscap met het keurmerk EN1384 is verplicht voor iedereen die op een paard zit (deelnemers, losrijders en uitstappers).</w:t>
      </w:r>
    </w:p>
    <w:p w:rsidR="00CC159D" w:rsidRDefault="00936CA5" w:rsidP="00C215B5">
      <w:pPr>
        <w:pStyle w:val="Lijstalinea"/>
        <w:numPr>
          <w:ilvl w:val="0"/>
          <w:numId w:val="9"/>
        </w:numPr>
        <w:ind w:left="284" w:hanging="284"/>
      </w:pPr>
      <w:r>
        <w:t>Het dragen van degelijke rijkleding of geschikte schoenen met minichaps is verplicht.</w:t>
      </w:r>
    </w:p>
    <w:p w:rsidR="00936CA5" w:rsidRDefault="00936CA5" w:rsidP="00C215B5">
      <w:pPr>
        <w:pStyle w:val="Lijstalinea"/>
        <w:numPr>
          <w:ilvl w:val="0"/>
          <w:numId w:val="9"/>
        </w:numPr>
        <w:ind w:left="284" w:hanging="284"/>
      </w:pPr>
      <w:r>
        <w:t>De deelnemers dragen bij voorkeur een witte rijbroek en een verenigingstrui of rijjasje. Het dragen van witte handschoenen en een haarnetje kan extra punten opleveren voor verzorging.</w:t>
      </w:r>
    </w:p>
    <w:p w:rsidR="00936CA5" w:rsidRDefault="00936CA5" w:rsidP="00C215B5">
      <w:pPr>
        <w:pStyle w:val="Lijstalinea"/>
        <w:numPr>
          <w:ilvl w:val="0"/>
          <w:numId w:val="9"/>
        </w:numPr>
        <w:ind w:left="284" w:hanging="284"/>
      </w:pPr>
      <w:r>
        <w:t xml:space="preserve">Tijdens het losrijden mag de deelnemer 2 proeven voor het rijden van de eigen proef beginnen met losrijden. Daarbij </w:t>
      </w:r>
      <w:r>
        <w:lastRenderedPageBreak/>
        <w:t>mag je 2 proeven van tevoren beginnen met losstappen met teugels op maat en 1 proef van tevoren beginnen met draven/galopperen. Daarvoor mag de deelnemer alleen stappen met een lange teugel.</w:t>
      </w:r>
    </w:p>
    <w:p w:rsidR="00936CA5" w:rsidRDefault="00936CA5" w:rsidP="00C215B5">
      <w:pPr>
        <w:pStyle w:val="Lijstalinea"/>
        <w:numPr>
          <w:ilvl w:val="0"/>
          <w:numId w:val="9"/>
        </w:numPr>
        <w:ind w:left="284" w:hanging="284"/>
      </w:pPr>
      <w:r>
        <w:t>Aanwijzingen van de ringmeester dienen altijd opgevolgd te worden.</w:t>
      </w:r>
    </w:p>
    <w:p w:rsidR="00936CA5" w:rsidRDefault="00936CA5">
      <w:r>
        <w:br w:type="page"/>
      </w:r>
    </w:p>
    <w:p w:rsidR="00936CA5" w:rsidRDefault="00936CA5" w:rsidP="00936CA5">
      <w:pPr>
        <w:pStyle w:val="Kop1"/>
      </w:pPr>
      <w:bookmarkStart w:id="18" w:name="_Toc360715035"/>
      <w:bookmarkStart w:id="19" w:name="_Toc360715128"/>
      <w:bookmarkStart w:id="20" w:name="_Toc360717041"/>
      <w:r>
        <w:lastRenderedPageBreak/>
        <w:t>Equipes</w:t>
      </w:r>
      <w:bookmarkEnd w:id="18"/>
      <w:bookmarkEnd w:id="19"/>
      <w:bookmarkEnd w:id="20"/>
    </w:p>
    <w:p w:rsidR="00936CA5" w:rsidRPr="00936CA5" w:rsidRDefault="00936CA5" w:rsidP="00936CA5">
      <w:r>
        <w:t>[Hier komen de equipes te staan. Vermeld alle aanwezigen onder de vereniging waar ze bij horen. Het is fijn als achter de namen staat welke rubrieken ze zullen starten.]</w:t>
      </w:r>
      <w:r>
        <w:tab/>
      </w:r>
    </w:p>
    <w:p w:rsidR="00936CA5" w:rsidRDefault="00936CA5" w:rsidP="00936CA5">
      <w:pPr>
        <w:rPr>
          <w:rFonts w:eastAsiaTheme="majorEastAsia" w:cs="Helvetica"/>
          <w:color w:val="002060"/>
          <w:sz w:val="30"/>
          <w:szCs w:val="28"/>
        </w:rPr>
      </w:pPr>
      <w:r>
        <w:br w:type="page"/>
      </w:r>
    </w:p>
    <w:p w:rsidR="00936CA5" w:rsidRDefault="00936CA5" w:rsidP="00936CA5">
      <w:pPr>
        <w:pStyle w:val="Kop1"/>
      </w:pPr>
      <w:bookmarkStart w:id="21" w:name="_Toc360715036"/>
      <w:bookmarkStart w:id="22" w:name="_Toc360715129"/>
      <w:bookmarkStart w:id="23" w:name="_Toc360717042"/>
      <w:r>
        <w:lastRenderedPageBreak/>
        <w:t>Paardenindeling</w:t>
      </w:r>
      <w:bookmarkEnd w:id="21"/>
      <w:bookmarkEnd w:id="22"/>
      <w:bookmarkEnd w:id="23"/>
    </w:p>
    <w:tbl>
      <w:tblPr>
        <w:tblStyle w:val="Tabelraster"/>
        <w:tblW w:w="6345" w:type="dxa"/>
        <w:tblCellMar>
          <w:top w:w="57" w:type="dxa"/>
          <w:bottom w:w="57" w:type="dxa"/>
        </w:tblCellMar>
        <w:tblLook w:val="04A0"/>
      </w:tblPr>
      <w:tblGrid>
        <w:gridCol w:w="1526"/>
        <w:gridCol w:w="1606"/>
        <w:gridCol w:w="1606"/>
        <w:gridCol w:w="1607"/>
      </w:tblGrid>
      <w:tr w:rsidR="00936CA5" w:rsidRPr="00936CA5" w:rsidTr="00874467">
        <w:trPr>
          <w:trHeight w:val="510"/>
        </w:trPr>
        <w:tc>
          <w:tcPr>
            <w:tcW w:w="1526" w:type="dxa"/>
            <w:shd w:val="clear" w:color="auto" w:fill="002060"/>
            <w:vAlign w:val="center"/>
          </w:tcPr>
          <w:p w:rsidR="00936CA5" w:rsidRPr="00936CA5" w:rsidRDefault="00936CA5" w:rsidP="00936CA5">
            <w:pPr>
              <w:rPr>
                <w:b/>
                <w:color w:val="FFFFFF" w:themeColor="background1"/>
              </w:rPr>
            </w:pPr>
          </w:p>
        </w:tc>
        <w:tc>
          <w:tcPr>
            <w:tcW w:w="160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Voorronde</w:t>
            </w:r>
          </w:p>
        </w:tc>
        <w:tc>
          <w:tcPr>
            <w:tcW w:w="160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Halve Finale</w:t>
            </w:r>
          </w:p>
        </w:tc>
        <w:tc>
          <w:tcPr>
            <w:tcW w:w="1607"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Finale</w:t>
            </w:r>
          </w:p>
        </w:tc>
      </w:tr>
      <w:tr w:rsidR="00936CA5" w:rsidTr="00874467">
        <w:tc>
          <w:tcPr>
            <w:tcW w:w="152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Ba-Dressuur</w:t>
            </w:r>
          </w:p>
        </w:tc>
        <w:tc>
          <w:tcPr>
            <w:tcW w:w="1606" w:type="dxa"/>
            <w:vAlign w:val="center"/>
          </w:tcPr>
          <w:p w:rsidR="00936CA5" w:rsidRDefault="00936CA5" w:rsidP="00936CA5">
            <w:r>
              <w:t>[Paard 1</w:t>
            </w:r>
          </w:p>
          <w:p w:rsidR="00936CA5" w:rsidRDefault="00936CA5" w:rsidP="00936CA5">
            <w:r>
              <w:t>Paard 2</w:t>
            </w:r>
          </w:p>
          <w:p w:rsidR="00936CA5" w:rsidRDefault="00936CA5" w:rsidP="00936CA5">
            <w:r>
              <w:t>Paard 3, enz]</w:t>
            </w:r>
          </w:p>
        </w:tc>
        <w:tc>
          <w:tcPr>
            <w:tcW w:w="1606" w:type="dxa"/>
            <w:vAlign w:val="center"/>
          </w:tcPr>
          <w:p w:rsidR="00936CA5" w:rsidRDefault="00936CA5" w:rsidP="00936CA5">
            <w:r>
              <w:t>[Paard 1</w:t>
            </w:r>
          </w:p>
          <w:p w:rsidR="00936CA5" w:rsidRDefault="00936CA5" w:rsidP="00936CA5">
            <w:r>
              <w:t>Paard 2]</w:t>
            </w:r>
          </w:p>
        </w:tc>
        <w:tc>
          <w:tcPr>
            <w:tcW w:w="1607" w:type="dxa"/>
            <w:vAlign w:val="center"/>
          </w:tcPr>
          <w:p w:rsidR="00936CA5" w:rsidRDefault="00936CA5" w:rsidP="00936CA5">
            <w:r>
              <w:t>[Paard]</w:t>
            </w:r>
          </w:p>
        </w:tc>
      </w:tr>
      <w:tr w:rsidR="00936CA5" w:rsidTr="00874467">
        <w:tc>
          <w:tcPr>
            <w:tcW w:w="152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Bb-Dressuur</w:t>
            </w:r>
          </w:p>
        </w:tc>
        <w:tc>
          <w:tcPr>
            <w:tcW w:w="1606" w:type="dxa"/>
            <w:vAlign w:val="center"/>
          </w:tcPr>
          <w:p w:rsidR="00936CA5" w:rsidRDefault="00936CA5" w:rsidP="00936CA5">
            <w:r>
              <w:t>[Paard 1</w:t>
            </w:r>
          </w:p>
          <w:p w:rsidR="00936CA5" w:rsidRDefault="00936CA5" w:rsidP="00936CA5">
            <w:r>
              <w:t>Paard 2</w:t>
            </w:r>
          </w:p>
          <w:p w:rsidR="00936CA5" w:rsidRDefault="00936CA5" w:rsidP="00936CA5">
            <w:r>
              <w:t>Paard 3, enz]</w:t>
            </w:r>
          </w:p>
        </w:tc>
        <w:tc>
          <w:tcPr>
            <w:tcW w:w="1606" w:type="dxa"/>
            <w:vAlign w:val="center"/>
          </w:tcPr>
          <w:p w:rsidR="00936CA5" w:rsidRDefault="00936CA5" w:rsidP="00936CA5">
            <w:r>
              <w:t>[Paard 1</w:t>
            </w:r>
          </w:p>
          <w:p w:rsidR="00936CA5" w:rsidRDefault="00936CA5" w:rsidP="00936CA5">
            <w:r>
              <w:t>Paard 2]</w:t>
            </w:r>
          </w:p>
        </w:tc>
        <w:tc>
          <w:tcPr>
            <w:tcW w:w="1607" w:type="dxa"/>
            <w:vAlign w:val="center"/>
          </w:tcPr>
          <w:p w:rsidR="00936CA5" w:rsidRDefault="00936CA5" w:rsidP="00936CA5">
            <w:r>
              <w:t>[Paard]</w:t>
            </w:r>
          </w:p>
        </w:tc>
      </w:tr>
      <w:tr w:rsidR="00936CA5" w:rsidTr="00874467">
        <w:tc>
          <w:tcPr>
            <w:tcW w:w="152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La-Dressuur</w:t>
            </w:r>
          </w:p>
        </w:tc>
        <w:tc>
          <w:tcPr>
            <w:tcW w:w="1606" w:type="dxa"/>
            <w:vAlign w:val="center"/>
          </w:tcPr>
          <w:p w:rsidR="00936CA5" w:rsidRDefault="00936CA5" w:rsidP="00936CA5">
            <w:r>
              <w:t>[Paard 1</w:t>
            </w:r>
          </w:p>
          <w:p w:rsidR="00936CA5" w:rsidRDefault="00936CA5" w:rsidP="00936CA5">
            <w:r>
              <w:t>Paard 2</w:t>
            </w:r>
          </w:p>
          <w:p w:rsidR="00936CA5" w:rsidRDefault="00936CA5" w:rsidP="00936CA5">
            <w:r>
              <w:t>Paard 3, enz]</w:t>
            </w:r>
          </w:p>
        </w:tc>
        <w:tc>
          <w:tcPr>
            <w:tcW w:w="1606" w:type="dxa"/>
            <w:vAlign w:val="center"/>
          </w:tcPr>
          <w:p w:rsidR="00936CA5" w:rsidRDefault="00936CA5" w:rsidP="00936CA5">
            <w:r>
              <w:t>[Paard 1</w:t>
            </w:r>
          </w:p>
          <w:p w:rsidR="00936CA5" w:rsidRDefault="00936CA5" w:rsidP="00936CA5">
            <w:r>
              <w:t>Paard 2]</w:t>
            </w:r>
          </w:p>
        </w:tc>
        <w:tc>
          <w:tcPr>
            <w:tcW w:w="1607" w:type="dxa"/>
            <w:vAlign w:val="center"/>
          </w:tcPr>
          <w:p w:rsidR="00936CA5" w:rsidRDefault="00936CA5" w:rsidP="00936CA5">
            <w:r>
              <w:t>[Paard]</w:t>
            </w:r>
          </w:p>
        </w:tc>
      </w:tr>
      <w:tr w:rsidR="00936CA5" w:rsidTr="00874467">
        <w:tc>
          <w:tcPr>
            <w:tcW w:w="152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Lb-Dressuur</w:t>
            </w:r>
          </w:p>
        </w:tc>
        <w:tc>
          <w:tcPr>
            <w:tcW w:w="1606" w:type="dxa"/>
            <w:vAlign w:val="center"/>
          </w:tcPr>
          <w:p w:rsidR="00936CA5" w:rsidRDefault="00936CA5" w:rsidP="00936CA5">
            <w:r>
              <w:t>[Paard 1</w:t>
            </w:r>
          </w:p>
          <w:p w:rsidR="00936CA5" w:rsidRDefault="00936CA5" w:rsidP="00936CA5">
            <w:r>
              <w:t>Paard 2</w:t>
            </w:r>
          </w:p>
          <w:p w:rsidR="00936CA5" w:rsidRDefault="00936CA5" w:rsidP="00936CA5">
            <w:r>
              <w:t>Paard 3, enz]</w:t>
            </w:r>
          </w:p>
        </w:tc>
        <w:tc>
          <w:tcPr>
            <w:tcW w:w="1606" w:type="dxa"/>
            <w:vAlign w:val="center"/>
          </w:tcPr>
          <w:p w:rsidR="00936CA5" w:rsidRDefault="00936CA5" w:rsidP="00936CA5">
            <w:r>
              <w:t>[Paard 1</w:t>
            </w:r>
          </w:p>
          <w:p w:rsidR="00936CA5" w:rsidRDefault="00936CA5" w:rsidP="00936CA5">
            <w:r>
              <w:t>Paard 2]</w:t>
            </w:r>
          </w:p>
        </w:tc>
        <w:tc>
          <w:tcPr>
            <w:tcW w:w="1607" w:type="dxa"/>
            <w:vAlign w:val="center"/>
          </w:tcPr>
          <w:p w:rsidR="00936CA5" w:rsidRDefault="00936CA5" w:rsidP="00936CA5">
            <w:r>
              <w:t>[Paard]</w:t>
            </w:r>
          </w:p>
        </w:tc>
      </w:tr>
      <w:tr w:rsidR="00936CA5" w:rsidTr="00874467">
        <w:tc>
          <w:tcPr>
            <w:tcW w:w="152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M-Dressuur</w:t>
            </w:r>
          </w:p>
        </w:tc>
        <w:tc>
          <w:tcPr>
            <w:tcW w:w="1606" w:type="dxa"/>
            <w:vAlign w:val="center"/>
          </w:tcPr>
          <w:p w:rsidR="00936CA5" w:rsidRDefault="00936CA5" w:rsidP="00936CA5">
            <w:r>
              <w:t>[Paard 1</w:t>
            </w:r>
          </w:p>
          <w:p w:rsidR="00936CA5" w:rsidRDefault="00936CA5" w:rsidP="00936CA5">
            <w:r>
              <w:t>Paard 2</w:t>
            </w:r>
          </w:p>
          <w:p w:rsidR="00936CA5" w:rsidRDefault="00936CA5" w:rsidP="00936CA5">
            <w:r>
              <w:t>Paard 3, enz]</w:t>
            </w:r>
          </w:p>
        </w:tc>
        <w:tc>
          <w:tcPr>
            <w:tcW w:w="1606" w:type="dxa"/>
            <w:vAlign w:val="center"/>
          </w:tcPr>
          <w:p w:rsidR="00936CA5" w:rsidRDefault="00936CA5" w:rsidP="00936CA5">
            <w:r>
              <w:t>[Paard 1</w:t>
            </w:r>
          </w:p>
          <w:p w:rsidR="00936CA5" w:rsidRDefault="00936CA5" w:rsidP="00936CA5">
            <w:r>
              <w:t>Paard 2]</w:t>
            </w:r>
          </w:p>
        </w:tc>
        <w:tc>
          <w:tcPr>
            <w:tcW w:w="1607" w:type="dxa"/>
            <w:vAlign w:val="center"/>
          </w:tcPr>
          <w:p w:rsidR="00936CA5" w:rsidRDefault="00936CA5" w:rsidP="00936CA5">
            <w:r>
              <w:t>[Paard]</w:t>
            </w:r>
          </w:p>
        </w:tc>
      </w:tr>
      <w:tr w:rsidR="00936CA5" w:rsidTr="00874467">
        <w:tc>
          <w:tcPr>
            <w:tcW w:w="152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B-Springen</w:t>
            </w:r>
          </w:p>
        </w:tc>
        <w:tc>
          <w:tcPr>
            <w:tcW w:w="1606" w:type="dxa"/>
            <w:vAlign w:val="center"/>
          </w:tcPr>
          <w:p w:rsidR="00936CA5" w:rsidRDefault="00936CA5" w:rsidP="00936CA5">
            <w:r>
              <w:t>[Paard 1</w:t>
            </w:r>
          </w:p>
          <w:p w:rsidR="00936CA5" w:rsidRDefault="00936CA5" w:rsidP="00936CA5">
            <w:r>
              <w:t>Paard 2</w:t>
            </w:r>
          </w:p>
          <w:p w:rsidR="00936CA5" w:rsidRDefault="00936CA5" w:rsidP="00936CA5">
            <w:r>
              <w:t>Paard 3, enz]</w:t>
            </w:r>
          </w:p>
        </w:tc>
        <w:tc>
          <w:tcPr>
            <w:tcW w:w="1606" w:type="dxa"/>
            <w:vAlign w:val="center"/>
          </w:tcPr>
          <w:p w:rsidR="00936CA5" w:rsidRDefault="00936CA5" w:rsidP="00936CA5">
            <w:r>
              <w:t>[Paard 1</w:t>
            </w:r>
          </w:p>
          <w:p w:rsidR="00936CA5" w:rsidRDefault="00936CA5" w:rsidP="00936CA5">
            <w:r>
              <w:t>Paard 2]</w:t>
            </w:r>
          </w:p>
        </w:tc>
        <w:tc>
          <w:tcPr>
            <w:tcW w:w="1607" w:type="dxa"/>
            <w:vAlign w:val="center"/>
          </w:tcPr>
          <w:p w:rsidR="00936CA5" w:rsidRDefault="00936CA5" w:rsidP="00936CA5">
            <w:r>
              <w:t>[Paard]</w:t>
            </w:r>
          </w:p>
        </w:tc>
      </w:tr>
      <w:tr w:rsidR="00936CA5" w:rsidTr="00874467">
        <w:tc>
          <w:tcPr>
            <w:tcW w:w="1526" w:type="dxa"/>
            <w:shd w:val="clear" w:color="auto" w:fill="002060"/>
            <w:vAlign w:val="center"/>
          </w:tcPr>
          <w:p w:rsidR="00936CA5" w:rsidRPr="00936CA5" w:rsidRDefault="00936CA5" w:rsidP="00936CA5">
            <w:pPr>
              <w:rPr>
                <w:b/>
                <w:color w:val="FFFFFF" w:themeColor="background1"/>
              </w:rPr>
            </w:pPr>
            <w:r w:rsidRPr="00936CA5">
              <w:rPr>
                <w:b/>
                <w:color w:val="FFFFFF" w:themeColor="background1"/>
              </w:rPr>
              <w:t>L-Springen</w:t>
            </w:r>
          </w:p>
        </w:tc>
        <w:tc>
          <w:tcPr>
            <w:tcW w:w="1606" w:type="dxa"/>
            <w:vAlign w:val="center"/>
          </w:tcPr>
          <w:p w:rsidR="00936CA5" w:rsidRDefault="00936CA5" w:rsidP="00936CA5">
            <w:r>
              <w:t>[Paard 1</w:t>
            </w:r>
          </w:p>
          <w:p w:rsidR="00936CA5" w:rsidRDefault="00936CA5" w:rsidP="00936CA5">
            <w:r>
              <w:t>Paard 2</w:t>
            </w:r>
          </w:p>
          <w:p w:rsidR="00936CA5" w:rsidRDefault="00936CA5" w:rsidP="00936CA5">
            <w:r>
              <w:t>Paard 3, enz]</w:t>
            </w:r>
          </w:p>
        </w:tc>
        <w:tc>
          <w:tcPr>
            <w:tcW w:w="1606" w:type="dxa"/>
            <w:vAlign w:val="center"/>
          </w:tcPr>
          <w:p w:rsidR="00936CA5" w:rsidRDefault="00936CA5" w:rsidP="00936CA5">
            <w:r>
              <w:t>[Paard 1</w:t>
            </w:r>
          </w:p>
          <w:p w:rsidR="00936CA5" w:rsidRDefault="00936CA5" w:rsidP="00936CA5">
            <w:r>
              <w:t>Paard 2]</w:t>
            </w:r>
          </w:p>
        </w:tc>
        <w:tc>
          <w:tcPr>
            <w:tcW w:w="1607" w:type="dxa"/>
            <w:vAlign w:val="center"/>
          </w:tcPr>
          <w:p w:rsidR="00936CA5" w:rsidRDefault="00936CA5" w:rsidP="00936CA5">
            <w:r>
              <w:t>[Paard]</w:t>
            </w:r>
          </w:p>
        </w:tc>
      </w:tr>
    </w:tbl>
    <w:p w:rsidR="00936CA5" w:rsidRDefault="00936CA5" w:rsidP="00936CA5">
      <w:pPr>
        <w:rPr>
          <w:rFonts w:eastAsiaTheme="majorEastAsia" w:cs="Helvetica"/>
          <w:color w:val="002060"/>
          <w:sz w:val="30"/>
          <w:szCs w:val="28"/>
        </w:rPr>
      </w:pPr>
      <w:r>
        <w:br w:type="page"/>
      </w:r>
    </w:p>
    <w:p w:rsidR="00936CA5" w:rsidRDefault="00936CA5" w:rsidP="00936CA5">
      <w:pPr>
        <w:pStyle w:val="Kop1"/>
      </w:pPr>
      <w:bookmarkStart w:id="24" w:name="_Toc360715037"/>
      <w:bookmarkStart w:id="25" w:name="_Toc360715130"/>
      <w:bookmarkStart w:id="26" w:name="_Toc360717043"/>
      <w:r>
        <w:lastRenderedPageBreak/>
        <w:t>Paarden</w:t>
      </w:r>
      <w:bookmarkEnd w:id="24"/>
      <w:bookmarkEnd w:id="25"/>
      <w:bookmarkEnd w:id="26"/>
    </w:p>
    <w:p w:rsidR="00936CA5" w:rsidRDefault="00874467" w:rsidP="00936CA5">
      <w:pPr>
        <w:rPr>
          <w:rFonts w:eastAsiaTheme="majorEastAsia" w:cs="Helvetica"/>
          <w:color w:val="002060"/>
          <w:sz w:val="30"/>
          <w:szCs w:val="28"/>
        </w:rPr>
      </w:pPr>
      <w:r>
        <w:t>[Hier komt een overzicht van alle paarden die meedoen met de SO. Geef in een paar regels een indruk van hoe het paard is onder het zadel, misschien een paar tips die de ruiter kan gebruiken. Het is handig om hier ook duidelijk te vermelden wanneer een paard wel/niet met zweep en/of spoor mag worden gereden. Graag zien we ook foto’s bij de paardennamen, maar dit hoeft niet.]</w:t>
      </w:r>
      <w:r w:rsidR="00936CA5">
        <w:br w:type="page"/>
      </w:r>
    </w:p>
    <w:p w:rsidR="00936CA5" w:rsidRDefault="00874467" w:rsidP="00936CA5">
      <w:pPr>
        <w:rPr>
          <w:rFonts w:eastAsiaTheme="majorEastAsia" w:cs="Helvetica"/>
          <w:color w:val="002060"/>
          <w:sz w:val="30"/>
          <w:szCs w:val="28"/>
        </w:rPr>
      </w:pPr>
      <w:r>
        <w:rPr>
          <w:noProof/>
        </w:rPr>
        <w:lastRenderedPageBreak/>
        <w:drawing>
          <wp:anchor distT="0" distB="0" distL="114300" distR="114300" simplePos="0" relativeHeight="251674624" behindDoc="1" locked="0" layoutInCell="1" allowOverlap="1">
            <wp:simplePos x="0" y="0"/>
            <wp:positionH relativeFrom="margin">
              <wp:align>center</wp:align>
            </wp:positionH>
            <wp:positionV relativeFrom="margin">
              <wp:align>center</wp:align>
            </wp:positionV>
            <wp:extent cx="5087501" cy="7200000"/>
            <wp:effectExtent l="19050" t="0" r="0" b="0"/>
            <wp:wrapNone/>
            <wp:docPr id="2" name="Afbeelding 1" descr="2013-2014 Ba, proef 2 - A5 staand kleu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2014 Ba, proef 2 - A5 staand kleur-page-001.jpg"/>
                    <pic:cNvPicPr/>
                  </pic:nvPicPr>
                  <pic:blipFill>
                    <a:blip r:embed="rId13" cstate="print"/>
                    <a:stretch>
                      <a:fillRect/>
                    </a:stretch>
                  </pic:blipFill>
                  <pic:spPr>
                    <a:xfrm>
                      <a:off x="0" y="0"/>
                      <a:ext cx="5087501" cy="7200000"/>
                    </a:xfrm>
                    <a:prstGeom prst="rect">
                      <a:avLst/>
                    </a:prstGeom>
                  </pic:spPr>
                </pic:pic>
              </a:graphicData>
            </a:graphic>
          </wp:anchor>
        </w:drawing>
      </w:r>
      <w:r w:rsidR="00936CA5">
        <w:br w:type="page"/>
      </w:r>
    </w:p>
    <w:p w:rsidR="00874467" w:rsidRDefault="00874467">
      <w:pPr>
        <w:rPr>
          <w:rFonts w:eastAsiaTheme="majorEastAsia" w:cs="Helvetica"/>
          <w:b/>
          <w:bCs/>
          <w:color w:val="002060"/>
          <w:sz w:val="30"/>
          <w:szCs w:val="28"/>
        </w:rPr>
      </w:pPr>
      <w:r>
        <w:rPr>
          <w:noProof/>
        </w:rPr>
        <w:lastRenderedPageBreak/>
        <w:drawing>
          <wp:anchor distT="0" distB="0" distL="114300" distR="114300" simplePos="0" relativeHeight="251675648" behindDoc="1" locked="0" layoutInCell="1" allowOverlap="1">
            <wp:simplePos x="0" y="0"/>
            <wp:positionH relativeFrom="margin">
              <wp:align>center</wp:align>
            </wp:positionH>
            <wp:positionV relativeFrom="margin">
              <wp:align>center</wp:align>
            </wp:positionV>
            <wp:extent cx="5087501" cy="7200000"/>
            <wp:effectExtent l="19050" t="0" r="0" b="0"/>
            <wp:wrapNone/>
            <wp:docPr id="24" name="Afbeelding 24" descr="C:\Users\Larissa\Desktop\Dropbox\KNHS-VNS 2013\02. Nationaal\05. Commissaris Nationaal\Proeven\Proeven 2013-2014\SO-boekje formaten\2013-2014 Bb, proef 5 - A5 staand kleu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rissa\Desktop\Dropbox\KNHS-VNS 2013\02. Nationaal\05. Commissaris Nationaal\Proeven\Proeven 2013-2014\SO-boekje formaten\2013-2014 Bb, proef 5 - A5 staand kleur-page-001.jpg"/>
                    <pic:cNvPicPr>
                      <a:picLocks noChangeAspect="1" noChangeArrowheads="1"/>
                    </pic:cNvPicPr>
                  </pic:nvPicPr>
                  <pic:blipFill>
                    <a:blip r:embed="rId14" cstate="print"/>
                    <a:srcRect/>
                    <a:stretch>
                      <a:fillRect/>
                    </a:stretch>
                  </pic:blipFill>
                  <pic:spPr bwMode="auto">
                    <a:xfrm>
                      <a:off x="0" y="0"/>
                      <a:ext cx="5087501" cy="7200000"/>
                    </a:xfrm>
                    <a:prstGeom prst="rect">
                      <a:avLst/>
                    </a:prstGeom>
                    <a:noFill/>
                    <a:ln w="9525">
                      <a:noFill/>
                      <a:miter lim="800000"/>
                      <a:headEnd/>
                      <a:tailEnd/>
                    </a:ln>
                  </pic:spPr>
                </pic:pic>
              </a:graphicData>
            </a:graphic>
          </wp:anchor>
        </w:drawing>
      </w:r>
      <w:r>
        <w:br w:type="page"/>
      </w:r>
    </w:p>
    <w:p w:rsidR="00874467" w:rsidRDefault="00874467">
      <w:pPr>
        <w:rPr>
          <w:rFonts w:eastAsiaTheme="majorEastAsia" w:cs="Helvetica"/>
          <w:b/>
          <w:bCs/>
          <w:color w:val="002060"/>
          <w:sz w:val="30"/>
          <w:szCs w:val="28"/>
        </w:rPr>
      </w:pPr>
      <w:r>
        <w:rPr>
          <w:noProof/>
        </w:rPr>
        <w:lastRenderedPageBreak/>
        <w:drawing>
          <wp:anchor distT="0" distB="0" distL="114300" distR="114300" simplePos="0" relativeHeight="251676672" behindDoc="1" locked="0" layoutInCell="1" allowOverlap="1">
            <wp:simplePos x="0" y="0"/>
            <wp:positionH relativeFrom="margin">
              <wp:align>center</wp:align>
            </wp:positionH>
            <wp:positionV relativeFrom="margin">
              <wp:align>center</wp:align>
            </wp:positionV>
            <wp:extent cx="5087501" cy="7200000"/>
            <wp:effectExtent l="19050" t="0" r="0" b="0"/>
            <wp:wrapNone/>
            <wp:docPr id="25" name="Afbeelding 25" descr="C:\Users\Larissa\Desktop\Dropbox\KNHS-VNS 2013\02. Nationaal\05. Commissaris Nationaal\Proeven\Proeven 2013-2014\SO-boekje formaten\2013-2014 La, proef 9 - A5 staand kleu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rissa\Desktop\Dropbox\KNHS-VNS 2013\02. Nationaal\05. Commissaris Nationaal\Proeven\Proeven 2013-2014\SO-boekje formaten\2013-2014 La, proef 9 - A5 staand kleur-page-001.jpg"/>
                    <pic:cNvPicPr>
                      <a:picLocks noChangeAspect="1" noChangeArrowheads="1"/>
                    </pic:cNvPicPr>
                  </pic:nvPicPr>
                  <pic:blipFill>
                    <a:blip r:embed="rId15" cstate="print"/>
                    <a:srcRect/>
                    <a:stretch>
                      <a:fillRect/>
                    </a:stretch>
                  </pic:blipFill>
                  <pic:spPr bwMode="auto">
                    <a:xfrm>
                      <a:off x="0" y="0"/>
                      <a:ext cx="5087501" cy="7200000"/>
                    </a:xfrm>
                    <a:prstGeom prst="rect">
                      <a:avLst/>
                    </a:prstGeom>
                    <a:noFill/>
                    <a:ln w="9525">
                      <a:noFill/>
                      <a:miter lim="800000"/>
                      <a:headEnd/>
                      <a:tailEnd/>
                    </a:ln>
                  </pic:spPr>
                </pic:pic>
              </a:graphicData>
            </a:graphic>
          </wp:anchor>
        </w:drawing>
      </w:r>
      <w:r>
        <w:br w:type="page"/>
      </w:r>
    </w:p>
    <w:p w:rsidR="00874467" w:rsidRDefault="00874467">
      <w:pPr>
        <w:rPr>
          <w:rFonts w:eastAsiaTheme="majorEastAsia" w:cs="Helvetica"/>
          <w:b/>
          <w:bCs/>
          <w:color w:val="002060"/>
          <w:sz w:val="30"/>
          <w:szCs w:val="28"/>
        </w:rPr>
      </w:pPr>
      <w:r>
        <w:rPr>
          <w:noProof/>
        </w:rPr>
        <w:lastRenderedPageBreak/>
        <w:drawing>
          <wp:anchor distT="0" distB="0" distL="114300" distR="114300" simplePos="0" relativeHeight="251677696" behindDoc="1" locked="0" layoutInCell="1" allowOverlap="1">
            <wp:simplePos x="0" y="0"/>
            <wp:positionH relativeFrom="margin">
              <wp:align>center</wp:align>
            </wp:positionH>
            <wp:positionV relativeFrom="margin">
              <wp:align>center</wp:align>
            </wp:positionV>
            <wp:extent cx="5079630" cy="7200000"/>
            <wp:effectExtent l="19050" t="0" r="6720" b="0"/>
            <wp:wrapNone/>
            <wp:docPr id="26" name="Afbeelding 26" descr="C:\Users\Larissa\Desktop\Dropbox\KNHS-VNS 2013\02. Nationaal\05. Commissaris Nationaal\Proeven\Proeven 2013-2014\SO-boekje formaten\2013-2014 Lb, proef 11 - A5 staand kleu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rissa\Desktop\Dropbox\KNHS-VNS 2013\02. Nationaal\05. Commissaris Nationaal\Proeven\Proeven 2013-2014\SO-boekje formaten\2013-2014 Lb, proef 11 - A5 staand kleur-page-001.jpg"/>
                    <pic:cNvPicPr>
                      <a:picLocks noChangeAspect="1" noChangeArrowheads="1"/>
                    </pic:cNvPicPr>
                  </pic:nvPicPr>
                  <pic:blipFill>
                    <a:blip r:embed="rId16" cstate="print"/>
                    <a:srcRect/>
                    <a:stretch>
                      <a:fillRect/>
                    </a:stretch>
                  </pic:blipFill>
                  <pic:spPr bwMode="auto">
                    <a:xfrm>
                      <a:off x="0" y="0"/>
                      <a:ext cx="5079630" cy="7200000"/>
                    </a:xfrm>
                    <a:prstGeom prst="rect">
                      <a:avLst/>
                    </a:prstGeom>
                    <a:noFill/>
                    <a:ln w="9525">
                      <a:noFill/>
                      <a:miter lim="800000"/>
                      <a:headEnd/>
                      <a:tailEnd/>
                    </a:ln>
                  </pic:spPr>
                </pic:pic>
              </a:graphicData>
            </a:graphic>
          </wp:anchor>
        </w:drawing>
      </w:r>
      <w:r>
        <w:br w:type="page"/>
      </w:r>
    </w:p>
    <w:p w:rsidR="00874467" w:rsidRDefault="00874467">
      <w:pPr>
        <w:rPr>
          <w:rFonts w:eastAsiaTheme="majorEastAsia" w:cs="Helvetica"/>
          <w:b/>
          <w:bCs/>
          <w:color w:val="002060"/>
          <w:sz w:val="30"/>
          <w:szCs w:val="28"/>
        </w:rPr>
      </w:pPr>
      <w:r>
        <w:rPr>
          <w:noProof/>
        </w:rPr>
        <w:lastRenderedPageBreak/>
        <w:drawing>
          <wp:anchor distT="0" distB="0" distL="114300" distR="114300" simplePos="0" relativeHeight="251678720" behindDoc="1" locked="0" layoutInCell="1" allowOverlap="1">
            <wp:simplePos x="0" y="0"/>
            <wp:positionH relativeFrom="margin">
              <wp:align>center</wp:align>
            </wp:positionH>
            <wp:positionV relativeFrom="margin">
              <wp:align>center</wp:align>
            </wp:positionV>
            <wp:extent cx="5095512" cy="7200000"/>
            <wp:effectExtent l="19050" t="0" r="0" b="0"/>
            <wp:wrapNone/>
            <wp:docPr id="27" name="Afbeelding 27" descr="C:\Users\Larissa\Desktop\Dropbox\KNHS-VNS 2013\02. Nationaal\05. Commissaris Nationaal\Proeven\Proeven 2013-2014\SO-boekje formaten\2013-2014 M, proef 15 - A5 staand kleu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rissa\Desktop\Dropbox\KNHS-VNS 2013\02. Nationaal\05. Commissaris Nationaal\Proeven\Proeven 2013-2014\SO-boekje formaten\2013-2014 M, proef 15 - A5 staand kleur-page-001.jpg"/>
                    <pic:cNvPicPr>
                      <a:picLocks noChangeAspect="1" noChangeArrowheads="1"/>
                    </pic:cNvPicPr>
                  </pic:nvPicPr>
                  <pic:blipFill>
                    <a:blip r:embed="rId17" cstate="print"/>
                    <a:srcRect/>
                    <a:stretch>
                      <a:fillRect/>
                    </a:stretch>
                  </pic:blipFill>
                  <pic:spPr bwMode="auto">
                    <a:xfrm>
                      <a:off x="0" y="0"/>
                      <a:ext cx="5095512" cy="7200000"/>
                    </a:xfrm>
                    <a:prstGeom prst="rect">
                      <a:avLst/>
                    </a:prstGeom>
                    <a:noFill/>
                    <a:ln w="9525">
                      <a:noFill/>
                      <a:miter lim="800000"/>
                      <a:headEnd/>
                      <a:tailEnd/>
                    </a:ln>
                  </pic:spPr>
                </pic:pic>
              </a:graphicData>
            </a:graphic>
          </wp:anchor>
        </w:drawing>
      </w:r>
      <w:r>
        <w:br w:type="page"/>
      </w:r>
    </w:p>
    <w:p w:rsidR="00874467" w:rsidRDefault="00874467">
      <w:pPr>
        <w:rPr>
          <w:rFonts w:eastAsiaTheme="majorEastAsia" w:cs="Helvetica"/>
          <w:b/>
          <w:bCs/>
          <w:color w:val="002060"/>
          <w:sz w:val="30"/>
          <w:szCs w:val="28"/>
        </w:rPr>
      </w:pPr>
      <w:r>
        <w:rPr>
          <w:noProof/>
        </w:rPr>
        <w:lastRenderedPageBreak/>
        <w:drawing>
          <wp:anchor distT="0" distB="0" distL="114300" distR="114300" simplePos="0" relativeHeight="251679744" behindDoc="1" locked="0" layoutInCell="1" allowOverlap="1">
            <wp:simplePos x="0" y="0"/>
            <wp:positionH relativeFrom="margin">
              <wp:align>center</wp:align>
            </wp:positionH>
            <wp:positionV relativeFrom="margin">
              <wp:align>center</wp:align>
            </wp:positionV>
            <wp:extent cx="5088842" cy="7200000"/>
            <wp:effectExtent l="19050" t="0" r="0" b="0"/>
            <wp:wrapNone/>
            <wp:docPr id="28" name="Afbeelding 28" descr="C:\Users\Larissa\Desktop\Dropbox\KNHS-VNS 2013\02. Nationaal\05. Commissaris Nationaal\Proeven\Proeven 2013-2014\SO-boekje formaten\2013-2014 M, proef 19 - A5 staand kleu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rissa\Desktop\Dropbox\KNHS-VNS 2013\02. Nationaal\05. Commissaris Nationaal\Proeven\Proeven 2013-2014\SO-boekje formaten\2013-2014 M, proef 19 - A5 staand kleur-page-001.jpg"/>
                    <pic:cNvPicPr>
                      <a:picLocks noChangeAspect="1" noChangeArrowheads="1"/>
                    </pic:cNvPicPr>
                  </pic:nvPicPr>
                  <pic:blipFill>
                    <a:blip r:embed="rId18" cstate="print"/>
                    <a:srcRect/>
                    <a:stretch>
                      <a:fillRect/>
                    </a:stretch>
                  </pic:blipFill>
                  <pic:spPr bwMode="auto">
                    <a:xfrm>
                      <a:off x="0" y="0"/>
                      <a:ext cx="5088842" cy="7200000"/>
                    </a:xfrm>
                    <a:prstGeom prst="rect">
                      <a:avLst/>
                    </a:prstGeom>
                    <a:noFill/>
                    <a:ln w="9525">
                      <a:noFill/>
                      <a:miter lim="800000"/>
                      <a:headEnd/>
                      <a:tailEnd/>
                    </a:ln>
                  </pic:spPr>
                </pic:pic>
              </a:graphicData>
            </a:graphic>
          </wp:anchor>
        </w:drawing>
      </w:r>
      <w:r>
        <w:br w:type="page"/>
      </w:r>
    </w:p>
    <w:p w:rsidR="00936CA5" w:rsidRDefault="00936CA5" w:rsidP="00936CA5">
      <w:pPr>
        <w:pStyle w:val="Kop1"/>
      </w:pPr>
      <w:bookmarkStart w:id="27" w:name="_Toc360715038"/>
      <w:bookmarkStart w:id="28" w:name="_Toc360715131"/>
      <w:bookmarkStart w:id="29" w:name="_Toc360717044"/>
      <w:r>
        <w:lastRenderedPageBreak/>
        <w:t>Routebeschrijving</w:t>
      </w:r>
      <w:bookmarkEnd w:id="27"/>
      <w:bookmarkEnd w:id="28"/>
      <w:bookmarkEnd w:id="29"/>
    </w:p>
    <w:p w:rsidR="00C215B5" w:rsidRPr="00C215B5" w:rsidRDefault="00C215B5" w:rsidP="00C215B5">
      <w:r>
        <w:t>[Alleen indien deelnemers zich tijdens de SO moeten verplaatsen naar andere locaties dan de manege.]</w:t>
      </w:r>
    </w:p>
    <w:p w:rsidR="00936CA5" w:rsidRDefault="00936CA5" w:rsidP="00936CA5">
      <w:pPr>
        <w:rPr>
          <w:rFonts w:eastAsiaTheme="majorEastAsia" w:cs="Helvetica"/>
          <w:color w:val="002060"/>
          <w:sz w:val="30"/>
          <w:szCs w:val="28"/>
        </w:rPr>
      </w:pPr>
      <w:r>
        <w:br w:type="page"/>
      </w:r>
    </w:p>
    <w:p w:rsidR="005B7B5E" w:rsidRDefault="00936CA5" w:rsidP="00936CA5">
      <w:pPr>
        <w:pStyle w:val="Kop1"/>
      </w:pPr>
      <w:bookmarkStart w:id="30" w:name="_Toc360715039"/>
      <w:bookmarkStart w:id="31" w:name="_Toc360715132"/>
      <w:bookmarkStart w:id="32" w:name="_Toc360717045"/>
      <w:r>
        <w:lastRenderedPageBreak/>
        <w:t>Dankwoord</w:t>
      </w:r>
      <w:bookmarkEnd w:id="30"/>
      <w:bookmarkEnd w:id="31"/>
      <w:bookmarkEnd w:id="32"/>
    </w:p>
    <w:p w:rsidR="005B7B5E" w:rsidRPr="005B7B5E" w:rsidRDefault="00017A70" w:rsidP="005B7B5E">
      <w:r>
        <w:t>[Tekst]</w:t>
      </w:r>
    </w:p>
    <w:p w:rsidR="005B7B5E" w:rsidRDefault="005B7B5E" w:rsidP="005B7B5E">
      <w:pPr>
        <w:rPr>
          <w:rFonts w:eastAsiaTheme="majorEastAsia" w:cs="Helvetica"/>
          <w:color w:val="002060"/>
          <w:sz w:val="30"/>
          <w:szCs w:val="28"/>
        </w:rPr>
      </w:pPr>
      <w:r>
        <w:br w:type="page"/>
      </w:r>
    </w:p>
    <w:p w:rsidR="005B7B5E" w:rsidRDefault="005B7B5E" w:rsidP="00C215B5">
      <w:pPr>
        <w:sectPr w:rsidR="005B7B5E" w:rsidSect="00C215B5">
          <w:pgSz w:w="8419" w:h="11907" w:orient="landscape" w:code="9"/>
          <w:pgMar w:top="1418" w:right="1418" w:bottom="1418" w:left="1418" w:header="709" w:footer="709" w:gutter="0"/>
          <w:cols w:space="708"/>
          <w:titlePg/>
          <w:docGrid w:linePitch="360"/>
        </w:sectPr>
      </w:pPr>
    </w:p>
    <w:p w:rsidR="005B7B5E" w:rsidRDefault="005B7B5E">
      <w:r>
        <w:rPr>
          <w:noProof/>
        </w:rPr>
        <w:lastRenderedPageBreak/>
        <w:pict>
          <v:shape id="_x0000_s1053" type="#_x0000_t202" style="position:absolute;margin-left:-28.3pt;margin-top:-16.65pt;width:332.35pt;height:482.5pt;z-index:251680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v5r8A&#10;AADbAAAADwAAAGRycy9kb3ducmV2LnhtbERPPU/DMBDdkfgP1lVio04YKhTqVgipwNCF0qXbyT4S&#10;K/HZso82/ff1gMT49L7X2zlM6ky5+MgG2mUDithG57k3cPzePT6DKoLscIpMBq5UYLu5v1tj5+KF&#10;v+h8kF7VEC4dGhhEUqd1sQMFLMuYiCv3E3NAqTD32mW81PAw6aemWemAnmvDgIneBrLj4TcYSO+2&#10;ZfFjaj3t5zEf9/JxssY8LObXF1BCs/yL/9yfzsCqrq9f6g/Qm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6/mvwAAANsAAAAPAAAAAAAAAAAAAAAAAJgCAABkcnMvZG93bnJl&#10;di54bWxQSwUGAAAAAAQABAD1AAAAhAMAAAAA&#10;" filled="f" fillcolor="#fffffe" stroked="f" strokecolor="#212120" insetpen="t">
            <v:textbox style="mso-next-textbox:#_x0000_s1053" inset="2.88pt,2.88pt,2.88pt,2.88pt">
              <w:txbxContent>
                <w:p w:rsidR="005B7B5E" w:rsidRDefault="005B7B5E" w:rsidP="005B7B5E">
                  <w:pPr>
                    <w:rPr>
                      <w:b/>
                      <w:i/>
                      <w:color w:val="FF6600"/>
                      <w:w w:val="90"/>
                      <w:sz w:val="52"/>
                      <w:szCs w:val="24"/>
                    </w:rPr>
                  </w:pPr>
                  <w:r>
                    <w:rPr>
                      <w:b/>
                      <w:i/>
                      <w:color w:val="FF6600"/>
                      <w:w w:val="90"/>
                      <w:sz w:val="52"/>
                      <w:szCs w:val="24"/>
                    </w:rPr>
                    <w:t>Witpagina:</w:t>
                  </w:r>
                </w:p>
                <w:p w:rsidR="005B7B5E" w:rsidRDefault="005B7B5E" w:rsidP="005B7B5E">
                  <w:pPr>
                    <w:pStyle w:val="Lijstalinea"/>
                    <w:numPr>
                      <w:ilvl w:val="0"/>
                      <w:numId w:val="10"/>
                    </w:numPr>
                    <w:rPr>
                      <w:b/>
                      <w:i/>
                      <w:color w:val="FF6600"/>
                      <w:w w:val="90"/>
                      <w:sz w:val="52"/>
                      <w:szCs w:val="24"/>
                    </w:rPr>
                  </w:pPr>
                  <w:r w:rsidRPr="005B7B5E">
                    <w:rPr>
                      <w:b/>
                      <w:i/>
                      <w:color w:val="FF6600"/>
                      <w:w w:val="90"/>
                      <w:sz w:val="52"/>
                      <w:szCs w:val="24"/>
                    </w:rPr>
                    <w:t xml:space="preserve">Verwijder deze pagina als het totaal aantal pagina’s een </w:t>
                  </w:r>
                  <w:r w:rsidRPr="00B52F8B">
                    <w:rPr>
                      <w:b/>
                      <w:i/>
                      <w:color w:val="FF6600"/>
                      <w:w w:val="90"/>
                      <w:sz w:val="52"/>
                      <w:szCs w:val="24"/>
                      <w:u w:val="single"/>
                    </w:rPr>
                    <w:t>oneven</w:t>
                  </w:r>
                  <w:r w:rsidRPr="005B7B5E">
                    <w:rPr>
                      <w:b/>
                      <w:i/>
                      <w:color w:val="FF6600"/>
                      <w:w w:val="90"/>
                      <w:sz w:val="52"/>
                      <w:szCs w:val="24"/>
                    </w:rPr>
                    <w:t xml:space="preserve"> nummer is. </w:t>
                  </w:r>
                </w:p>
                <w:p w:rsidR="005B7B5E" w:rsidRPr="005B7B5E" w:rsidRDefault="005B7B5E" w:rsidP="005B7B5E">
                  <w:pPr>
                    <w:pStyle w:val="Lijstalinea"/>
                    <w:numPr>
                      <w:ilvl w:val="0"/>
                      <w:numId w:val="10"/>
                    </w:numPr>
                    <w:rPr>
                      <w:b/>
                      <w:i/>
                      <w:color w:val="FF6600"/>
                      <w:w w:val="90"/>
                      <w:sz w:val="52"/>
                      <w:szCs w:val="24"/>
                    </w:rPr>
                  </w:pPr>
                  <w:r w:rsidRPr="00B52F8B">
                    <w:rPr>
                      <w:b/>
                      <w:i/>
                      <w:color w:val="FF6600"/>
                      <w:w w:val="90"/>
                      <w:sz w:val="52"/>
                      <w:szCs w:val="24"/>
                      <w:u w:val="single"/>
                    </w:rPr>
                    <w:t>Verwijder alleen dit tekstblok</w:t>
                  </w:r>
                  <w:r>
                    <w:rPr>
                      <w:b/>
                      <w:i/>
                      <w:color w:val="FF6600"/>
                      <w:w w:val="90"/>
                      <w:sz w:val="52"/>
                      <w:szCs w:val="24"/>
                    </w:rPr>
                    <w:t xml:space="preserve"> als het totaal aantal pagina’s een </w:t>
                  </w:r>
                  <w:r w:rsidRPr="00B52F8B">
                    <w:rPr>
                      <w:b/>
                      <w:i/>
                      <w:color w:val="FF6600"/>
                      <w:w w:val="90"/>
                      <w:sz w:val="52"/>
                      <w:szCs w:val="24"/>
                      <w:u w:val="single"/>
                    </w:rPr>
                    <w:t>even</w:t>
                  </w:r>
                  <w:r>
                    <w:rPr>
                      <w:b/>
                      <w:i/>
                      <w:color w:val="FF6600"/>
                      <w:w w:val="90"/>
                      <w:sz w:val="52"/>
                      <w:szCs w:val="24"/>
                    </w:rPr>
                    <w:t xml:space="preserve"> nummer is. De pagina moet de een-na-laatste pagina blijven.</w:t>
                  </w:r>
                </w:p>
              </w:txbxContent>
            </v:textbox>
          </v:shape>
        </w:pict>
      </w:r>
      <w:r>
        <w:br w:type="page"/>
      </w:r>
    </w:p>
    <w:p w:rsidR="005B7B5E" w:rsidRDefault="005B7B5E" w:rsidP="00481844">
      <w:pPr>
        <w:sectPr w:rsidR="005B7B5E" w:rsidSect="00C215B5">
          <w:pgSz w:w="8419" w:h="11907" w:orient="landscape" w:code="9"/>
          <w:pgMar w:top="1418" w:right="1418" w:bottom="1418" w:left="1418" w:header="709" w:footer="709" w:gutter="0"/>
          <w:cols w:space="708"/>
          <w:titlePg/>
          <w:docGrid w:linePitch="360"/>
        </w:sectPr>
      </w:pPr>
    </w:p>
    <w:p w:rsidR="00017A70" w:rsidRDefault="00017A70" w:rsidP="00481844">
      <w:r>
        <w:rPr>
          <w:noProof/>
          <w:color w:val="FFFFFE"/>
        </w:rPr>
        <w:lastRenderedPageBreak/>
        <w:pict>
          <v:shape id="Text Box 199" o:spid="_x0000_s1076" type="#_x0000_t202" style="position:absolute;margin-left:10.65pt;margin-top:74.45pt;width:133.35pt;height:513.7pt;z-index:251721728;visibility:visible;mso-wrap-distance-left:2.88pt;mso-wrap-distance-top:2.88pt;mso-wrap-distance-right:2.88pt;mso-wrap-distance-bottom:2.88pt;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" filled="f" fillcolor="#fffffe" stroked="f" strokecolor="#212120" insetpen="t">
            <v:textbox inset="2.88pt,2.88pt,2.88pt,2.88pt">
              <w:txbxContent>
                <w:p w:rsidR="005B7B5E" w:rsidRPr="005B7B5E" w:rsidRDefault="005B7B5E" w:rsidP="005B7B5E">
                  <w:pPr>
                    <w:spacing w:line="240" w:lineRule="auto"/>
                    <w:rPr>
                      <w:color w:val="FF6600"/>
                      <w:w w:val="90"/>
                      <w:sz w:val="18"/>
                      <w:szCs w:val="18"/>
                    </w:rPr>
                  </w:pPr>
                  <w:r w:rsidRPr="005B7B5E">
                    <w:rPr>
                      <w:color w:val="FF6600"/>
                      <w:spacing w:val="20"/>
                      <w:w w:val="90"/>
                      <w:sz w:val="18"/>
                      <w:szCs w:val="18"/>
                    </w:rPr>
                    <w:t>SOCIAL MEDIA</w:t>
                  </w:r>
                </w:p>
                <w:p w:rsidR="005B7B5E" w:rsidRPr="005B7B5E" w:rsidRDefault="00017A70" w:rsidP="005B7B5E">
                  <w:pPr>
                    <w:spacing w:line="240" w:lineRule="auto"/>
                    <w:rPr>
                      <w:color w:val="FFFFFE"/>
                      <w:sz w:val="18"/>
                      <w:szCs w:val="18"/>
                    </w:rPr>
                  </w:pPr>
                  <w:r>
                    <w:rPr>
                      <w:color w:val="FFFFFE"/>
                      <w:sz w:val="18"/>
                      <w:szCs w:val="18"/>
                    </w:rPr>
                    <w:t>Wil je altijd en overal op de hoogte zijn van de KNHS-V</w:t>
                  </w:r>
                  <w:r w:rsidR="005B7B5E" w:rsidRPr="005B7B5E">
                    <w:rPr>
                      <w:color w:val="FFFFFE"/>
                      <w:sz w:val="18"/>
                      <w:szCs w:val="18"/>
                    </w:rPr>
                    <w:t>NS? Like dan vandaag nog onze facebookpage (www.facebook.com/knhsvns)  en volg ons op twitter (KNHSVNS) onder #studentenruiters.</w:t>
                  </w:r>
                </w:p>
                <w:p w:rsidR="005B7B5E" w:rsidRPr="005B7B5E" w:rsidRDefault="005B7B5E" w:rsidP="005B7B5E">
                  <w:pPr>
                    <w:spacing w:line="240" w:lineRule="auto"/>
                    <w:rPr>
                      <w:color w:val="FFFFFE"/>
                      <w:sz w:val="18"/>
                      <w:szCs w:val="18"/>
                    </w:rPr>
                  </w:pPr>
                </w:p>
                <w:p w:rsidR="00017A70" w:rsidRPr="00017A70" w:rsidRDefault="005B7B5E" w:rsidP="005B7B5E">
                  <w:pPr>
                    <w:spacing w:line="240" w:lineRule="auto"/>
                    <w:rPr>
                      <w:color w:val="FF6600"/>
                      <w:spacing w:val="20"/>
                      <w:w w:val="90"/>
                      <w:sz w:val="18"/>
                      <w:szCs w:val="18"/>
                    </w:rPr>
                  </w:pPr>
                  <w:r w:rsidRPr="005B7B5E">
                    <w:rPr>
                      <w:color w:val="FF6600"/>
                      <w:spacing w:val="20"/>
                      <w:w w:val="90"/>
                      <w:sz w:val="18"/>
                      <w:szCs w:val="18"/>
                    </w:rPr>
                    <w:t>CONTACT INFORMATIE</w:t>
                  </w:r>
                </w:p>
                <w:p w:rsidR="005B7B5E" w:rsidRPr="005B7B5E" w:rsidRDefault="00017A70" w:rsidP="005B7B5E">
                  <w:pPr>
                    <w:spacing w:line="240" w:lineRule="auto"/>
                    <w:rPr>
                      <w:color w:val="FFFFFF" w:themeColor="background1"/>
                      <w:sz w:val="18"/>
                      <w:szCs w:val="18"/>
                    </w:rPr>
                  </w:pPr>
                  <w:r>
                    <w:rPr>
                      <w:color w:val="FFFFFF" w:themeColor="background1"/>
                      <w:sz w:val="18"/>
                      <w:szCs w:val="18"/>
                    </w:rPr>
                    <w:t>www.knhsvns.nl</w:t>
                  </w:r>
                  <w:r>
                    <w:rPr>
                      <w:color w:val="FFFFFF" w:themeColor="background1"/>
                      <w:sz w:val="18"/>
                      <w:szCs w:val="18"/>
                    </w:rPr>
                    <w:br/>
                    <w:t>www.studentenruiters.nl</w:t>
                  </w:r>
                  <w:r>
                    <w:rPr>
                      <w:color w:val="FFFFFF" w:themeColor="background1"/>
                      <w:sz w:val="18"/>
                      <w:szCs w:val="18"/>
                    </w:rPr>
                    <w:br/>
                  </w:r>
                  <w:hyperlink r:id="rId19" w:history="1">
                    <w:r w:rsidR="005B7B5E" w:rsidRPr="005B7B5E">
                      <w:rPr>
                        <w:rStyle w:val="Hyperlink"/>
                        <w:color w:val="FFFFFF" w:themeColor="background1"/>
                        <w:sz w:val="18"/>
                        <w:szCs w:val="18"/>
                      </w:rPr>
                      <w:t>www.studentriders.nl</w:t>
                    </w:r>
                  </w:hyperlink>
                </w:p>
                <w:p w:rsidR="005B7B5E" w:rsidRPr="00017A70" w:rsidRDefault="005B7B5E" w:rsidP="005B7B5E">
                  <w:pPr>
                    <w:spacing w:line="240" w:lineRule="auto"/>
                    <w:rPr>
                      <w:color w:val="FFFFFF" w:themeColor="background1"/>
                      <w:sz w:val="18"/>
                      <w:szCs w:val="18"/>
                    </w:rPr>
                  </w:pPr>
                  <w:hyperlink r:id="rId20" w:history="1">
                    <w:r w:rsidRPr="005B7B5E">
                      <w:rPr>
                        <w:rStyle w:val="Hyperlink"/>
                        <w:color w:val="FFFFFF" w:themeColor="background1"/>
                        <w:sz w:val="18"/>
                        <w:szCs w:val="18"/>
                      </w:rPr>
                      <w:t>info@studentenruiters.nl</w:t>
                    </w:r>
                  </w:hyperlink>
                </w:p>
                <w:p w:rsidR="005B7B5E" w:rsidRPr="005B7B5E" w:rsidRDefault="005B7B5E" w:rsidP="005B7B5E">
                  <w:pPr>
                    <w:spacing w:line="240" w:lineRule="auto"/>
                    <w:rPr>
                      <w:color w:val="E95E11"/>
                      <w:sz w:val="18"/>
                      <w:szCs w:val="18"/>
                    </w:rPr>
                  </w:pPr>
                </w:p>
                <w:p w:rsidR="005B7B5E" w:rsidRPr="005B7B5E" w:rsidRDefault="005B7B5E" w:rsidP="005B7B5E">
                  <w:pPr>
                    <w:spacing w:line="240" w:lineRule="auto"/>
                    <w:rPr>
                      <w:color w:val="FF6600"/>
                      <w:w w:val="90"/>
                      <w:sz w:val="18"/>
                      <w:szCs w:val="18"/>
                    </w:rPr>
                  </w:pPr>
                  <w:r w:rsidRPr="005B7B5E">
                    <w:rPr>
                      <w:color w:val="FF6600"/>
                      <w:spacing w:val="20"/>
                      <w:w w:val="90"/>
                      <w:sz w:val="18"/>
                      <w:szCs w:val="18"/>
                    </w:rPr>
                    <w:t>WORK IN PROGRES</w:t>
                  </w:r>
                </w:p>
                <w:p w:rsidR="005B7B5E" w:rsidRDefault="005B7B5E" w:rsidP="005B7B5E">
                  <w:pPr>
                    <w:spacing w:line="240" w:lineRule="auto"/>
                    <w:rPr>
                      <w:color w:val="FFFFFE"/>
                    </w:rPr>
                  </w:pPr>
                  <w:r w:rsidRPr="005B7B5E">
                    <w:rPr>
                      <w:color w:val="FFFFFE"/>
                      <w:sz w:val="18"/>
                      <w:szCs w:val="18"/>
                    </w:rPr>
                    <w:t>De KNHS-VNS zet zich in voor het handhaven van de reglementen. Mochten er vragen of onduidelijkheden zijn naar aanleidingen van deze reglementen, mail dan  met als onderwerp ‘Reglementen’</w:t>
                  </w:r>
                  <w:r>
                    <w:rPr>
                      <w:color w:val="FFFFFE"/>
                    </w:rPr>
                    <w:t>.</w:t>
                  </w:r>
                </w:p>
                <w:p w:rsidR="005B7B5E" w:rsidRDefault="005B7B5E" w:rsidP="005B7B5E">
                  <w:pPr>
                    <w:spacing w:line="280" w:lineRule="exact"/>
                    <w:rPr>
                      <w:color w:val="FFFFFE"/>
                    </w:rPr>
                  </w:pPr>
                </w:p>
                <w:p w:rsidR="005B7B5E" w:rsidRDefault="005B7B5E" w:rsidP="005B7B5E">
                  <w:pPr>
                    <w:spacing w:line="280" w:lineRule="exact"/>
                    <w:rPr>
                      <w:color w:val="FFFFFE"/>
                    </w:rPr>
                  </w:pPr>
                </w:p>
                <w:p w:rsidR="005B7B5E" w:rsidRDefault="005B7B5E" w:rsidP="005B7B5E">
                  <w:pPr>
                    <w:spacing w:line="280" w:lineRule="exact"/>
                    <w:rPr>
                      <w:color w:val="FFFFFE"/>
                    </w:rPr>
                  </w:pPr>
                </w:p>
                <w:p w:rsidR="005B7B5E" w:rsidRDefault="005B7B5E" w:rsidP="005B7B5E">
                  <w:pPr>
                    <w:spacing w:line="280" w:lineRule="exact"/>
                    <w:rPr>
                      <w:color w:val="FFFFFE"/>
                    </w:rPr>
                  </w:pPr>
                </w:p>
                <w:p w:rsidR="005B7B5E" w:rsidRDefault="005B7B5E" w:rsidP="005B7B5E">
                  <w:pPr>
                    <w:spacing w:line="280" w:lineRule="exact"/>
                    <w:rPr>
                      <w:color w:val="FFFFFE"/>
                    </w:rPr>
                  </w:pPr>
                </w:p>
                <w:p w:rsidR="005B7B5E" w:rsidRDefault="005B7B5E" w:rsidP="005B7B5E">
                  <w:pPr>
                    <w:spacing w:line="280" w:lineRule="exact"/>
                    <w:rPr>
                      <w:color w:val="FFFFFE"/>
                    </w:rPr>
                  </w:pPr>
                </w:p>
              </w:txbxContent>
            </v:textbox>
          </v:shape>
        </w:pict>
      </w:r>
      <w:r>
        <w:rPr>
          <w:noProof/>
          <w:color w:val="FFFFFE"/>
        </w:rPr>
        <w:pict>
          <v:group id="Group 205" o:spid="_x0000_s1064" style="position:absolute;margin-left:-70.9pt;margin-top:-70.9pt;width:237.95pt;height:655.45pt;z-index:251685888" coordorigin="124,124" coordsize="2078,12514"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">
            <v:shape id="Freeform 105" o:spid="_x0000_s1065" style="position:absolute;left:124;top:124;width:1986;height:12514;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fGsIA&#10;AADbAAAADwAAAGRycy9kb3ducmV2LnhtbERPS4vCMBC+L/gfwgheRNN1QbQaxa0IguzBB3gdmrGt&#10;NpPSpLX++42wsLf5+J6zXHemFC3VrrCs4HMcgSBOrS44U3A570YzEM4jaywtk4IXOViveh9LjLV9&#10;8pHak89ECGEXo4Lc+yqW0qU5GXRjWxEH7mZrgz7AOpO6xmcIN6WcRNFUGiw4NORYUZJT+jg1RkHz&#10;3TZy+5U8XvOf++GaTIZDmZFSg363WYDw1Pl/8Z97r8P8Kbx/C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R8awgAAANsAAAAPAAAAAAAAAAAAAAAAAJgCAABkcnMvZG93&#10;bnJldi54bWxQSwUGAAAAAAQABAD1AAAAhwMAAAAA&#10;" path="m401,c,,,,,,,3168,,3168,,3168v165,,165,,165,c616,1736,458,375,401,xe" fillcolor="#002060" stroked="f" strokecolor="#212120">
              <v:shadow color="#8c8682"/>
              <v:path arrowok="t" o:connecttype="custom" o:connectlocs="1293,0;0,0;0,12514;532,12514;1293,0" o:connectangles="0,0,0,0,0"/>
            </v:shape>
            <v:group id="Group 106" o:spid="_x0000_s1066" style="position:absolute;left:646;top:124;width:1556;height:11595" coordorigin="1047,360" coordsize="2191,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07" o:spid="_x0000_s106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7rsUA&#10;AADbAAAADwAAAGRycy9kb3ducmV2LnhtbESPT2vCQBDF7wW/wzKCt7qx0iCpq4hQ9VTwD4K3aXaa&#10;hGZnY3ZN0m/fORR6m+G9ee83y/XgatVRGyrPBmbTBBRx7m3FhYHL+f15ASpEZIu1ZzLwQwHWq9HT&#10;EjPrez5Sd4qFkhAOGRooY2wyrUNeksMw9Q2xaF++dRhlbQttW+wl3NX6JUlS7bBiaSixoW1J+ffp&#10;4Qx89vdbN9/frruPQ3cu9hqPr2lqzGQ8bN5ARRriv/nv+mAFX2D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ruuxQAAANs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108" o:spid="_x0000_s106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mO8AA&#10;AADbAAAADwAAAGRycy9kb3ducmV2LnhtbERPzYrCMBC+L/gOYYS9rakLu6vVKKIIehFsfYChGZNi&#10;MylNVqtPvxGEvc3H9zvzZe8acaUu1J4VjEcZCOLK65qNglO5/ZiACBFZY+OZFNwpwHIxeJtjrv2N&#10;j3QtohEphEOOCmyMbS5lqCw5DCPfEifu7DuHMcHOSN3hLYW7Rn5m2bd0WHNqsNjS2lJ1KX6dgmZa&#10;rGhv+vLwY47lod5tvuz+odT7sF/NQETq47/45d7pNH8Kz1/S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gmO8AAAADbAAAADwAAAAAAAAAAAAAAAACYAgAAZHJzL2Rvd25y&#10;ZXYueG1sUEsFBgAAAAAEAAQA9QAAAIUDAAAAAA==&#10;" path="m42,c362,1456,90,2791,,3164e" filled="f" fillcolor="#fffffe" strokecolor="#fffffe" strokeweight=".5pt">
                <v:stroke joinstyle="miter"/>
                <v:shadow color="#8c8682"/>
                <v:path arrowok="t" o:connecttype="custom" o:connectlocs="201,0;0,15120" o:connectangles="0,0"/>
              </v:shape>
              <v:shape id="Freeform 109" o:spid="_x0000_s1069" style="position:absolute;left:1594;top:360;width:1164;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8s8EA&#10;AADbAAAADwAAAGRycy9kb3ducmV2LnhtbERPz2vCMBS+C/4P4Qm7aToPMjqjiGNMGEythXl8NM+k&#10;2Lx0TdT63y8HwePH93u+7F0jrtSF2rOC10kGgrjyumajoDx8jt9AhIissfFMCu4UYLkYDuaYa3/j&#10;PV2LaEQK4ZCjAhtjm0sZKksOw8S3xIk7+c5hTLAzUnd4S+GukdMsm0mHNacGiy2tLVXn4uIUfBhd&#10;bH9+TyXao/7efJm/3aWdKfUy6lfvICL18Sl+uDdawTStT1/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LPBAAAA2wAAAA8AAAAAAAAAAAAAAAAAmAIAAGRycy9kb3du&#10;cmV2LnhtbFBLBQYAAAAABAAEAPUAAACGAwAAAAA=&#10;" path="m80,c382,1458,96,2789,,3164e" filled="f" fillcolor="#fffffe" strokecolor="#f60" strokeweight=".5pt">
                <v:stroke joinstyle="miter"/>
                <v:shadow color="#8c8682"/>
                <v:path arrowok="t" o:connecttype="custom" o:connectlocs="244,0;0,15120" o:connectangles="0,0"/>
              </v:shape>
              <v:shape id="Freeform 110" o:spid="_x0000_s1070" style="position:absolute;left:1393;top:360;width:1681;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esMQA&#10;AADbAAAADwAAAGRycy9kb3ducmV2LnhtbESPT4vCMBTE74LfITxhL6KpPSxSjbIICy5FxL97fTRv&#10;267NS0myWr/9RhA8DjPzG2a+7EwjruR8bVnBZJyAIC6srrlUcDx8jqYgfEDW2FgmBXfysFz0e3PM&#10;tL3xjq77UIoIYZ+hgiqENpPSFxUZ9GPbEkfvxzqDIUpXSu3wFuGmkWmSvEuDNceFCltaVVRc9n9G&#10;wSY/5y6Xx8n3V3dab35P0ufDrVJvg+5jBiJQF17hZ3utFaQpPL7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oHrDEAAAA2wAAAA8AAAAAAAAAAAAAAAAAmAIAAGRycy9k&#10;b3ducmV2LnhtbFBLBQYAAAAABAAEAPUAAACJAwAAAAA=&#10;" path="m87,c386,1461,95,2793,,3164e" filled="f" fillcolor="#fffffe" strokecolor="#fffffe" strokeweight=".5pt">
                <v:stroke joinstyle="miter"/>
                <v:shadow color="#8c8682"/>
                <v:path arrowok="t" o:connecttype="custom" o:connectlocs="379,0;0,15120" o:connectangles="0,0"/>
              </v:shape>
              <v:shape id="Freeform 111" o:spid="_x0000_s107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Ue8MA&#10;AADbAAAADwAAAGRycy9kb3ducmV2LnhtbESPT2vCQBTE7wW/w/IEb3VjSqtGV5GC0PZQ8d/9mX0m&#10;q9m3IbvG+O27hUKPw8z8hpkvO1uJlhpvHCsYDRMQxLnThgsFh/36eQLCB2SNlWNS8CAPy0XvaY6Z&#10;dnfeUrsLhYgQ9hkqKEOoMyl9XpJFP3Q1cfTOrrEYomwKqRu8R7itZJokb9Ki4bhQYk3vJeXX3c0q&#10;mI7Jms361affl1P7+DTIx+JLqUG/W81ABOrCf/iv/aEVpC/w+yX+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WUe8MAAADbAAAADwAAAAAAAAAAAAAAAACYAgAAZHJzL2Rv&#10;d25yZXYueG1sUEsFBgAAAAAEAAQA9QAAAIgDAAAAAA==&#10;" path="m79,c381,1458,95,2789,,3164e" filled="f" fillcolor="#fffffe" strokecolor="#f60" strokeweight=".5pt">
                <v:stroke joinstyle="miter"/>
                <v:shadow color="#8c8682"/>
                <v:path arrowok="t" o:connecttype="custom" o:connectlocs="379,0;0,15120" o:connectangles="0,0"/>
              </v:shape>
            </v:group>
          </v:group>
        </w:pict>
      </w:r>
      <w:r>
        <w:rPr>
          <w:noProof/>
          <w:color w:val="FFFFFE"/>
        </w:rPr>
        <w:drawing>
          <wp:anchor distT="0" distB="0" distL="114300" distR="114300" simplePos="0" relativeHeight="251684864" behindDoc="0" locked="0" layoutInCell="1" allowOverlap="1">
            <wp:simplePos x="0" y="0"/>
            <wp:positionH relativeFrom="column">
              <wp:posOffset>-317106</wp:posOffset>
            </wp:positionH>
            <wp:positionV relativeFrom="paragraph">
              <wp:posOffset>-774306</wp:posOffset>
            </wp:positionV>
            <wp:extent cx="482381" cy="469791"/>
            <wp:effectExtent l="0" t="0" r="6350"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950" cy="473075"/>
                    </a:xfrm>
                    <a:prstGeom prst="rect">
                      <a:avLst/>
                    </a:prstGeom>
                    <a:noFill/>
                    <a:ln>
                      <a:noFill/>
                    </a:ln>
                  </pic:spPr>
                </pic:pic>
              </a:graphicData>
            </a:graphic>
          </wp:anchor>
        </w:drawing>
      </w:r>
      <w:r>
        <w:rPr>
          <w:noProof/>
          <w:color w:val="E95E11"/>
        </w:rPr>
        <w:drawing>
          <wp:anchor distT="0" distB="0" distL="114300" distR="114300" simplePos="0" relativeHeight="251683840" behindDoc="0" locked="0" layoutInCell="1" allowOverlap="1">
            <wp:simplePos x="0" y="0"/>
            <wp:positionH relativeFrom="column">
              <wp:posOffset>-790071</wp:posOffset>
            </wp:positionH>
            <wp:positionV relativeFrom="paragraph">
              <wp:posOffset>-774306</wp:posOffset>
            </wp:positionV>
            <wp:extent cx="469790" cy="469791"/>
            <wp:effectExtent l="0" t="0" r="3175" b="317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075" cy="473075"/>
                    </a:xfrm>
                    <a:prstGeom prst="rect">
                      <a:avLst/>
                    </a:prstGeom>
                    <a:noFill/>
                    <a:ln>
                      <a:noFill/>
                    </a:ln>
                  </pic:spPr>
                </pic:pic>
              </a:graphicData>
            </a:graphic>
          </wp:anchor>
        </w:drawing>
      </w:r>
    </w:p>
    <w:p w:rsidR="00017A70" w:rsidRPr="00017A70" w:rsidRDefault="00017A70" w:rsidP="00017A70"/>
    <w:p w:rsidR="00017A70" w:rsidRPr="00017A70" w:rsidRDefault="00017A70" w:rsidP="00017A70"/>
    <w:p w:rsidR="00017A70" w:rsidRPr="00017A70" w:rsidRDefault="00017A70" w:rsidP="00017A70"/>
    <w:p w:rsidR="00017A70" w:rsidRPr="00017A70" w:rsidRDefault="00017A70" w:rsidP="00017A70"/>
    <w:p w:rsidR="00017A70" w:rsidRDefault="00017A70" w:rsidP="00017A70"/>
    <w:p w:rsidR="00017A70" w:rsidRDefault="00017A70" w:rsidP="00017A70"/>
    <w:p w:rsidR="00481844" w:rsidRPr="00017A70" w:rsidRDefault="00017A70" w:rsidP="00017A70">
      <w:pPr>
        <w:jc w:val="center"/>
      </w:pPr>
      <w:r>
        <w:rPr>
          <w:noProof/>
          <w:color w:val="FFFFFE"/>
        </w:rPr>
        <w:pict>
          <v:group id="_x0000_s1077" style="position:absolute;left:0;text-align:left;margin-left:58.5pt;margin-top:469.3pt;width:290.85pt;height:45.9pt;z-index:251722752;mso-position-vertical-relative:margin" coordorigin="513,590" coordsize="7286,1150">
            <o:lock v:ext="edit" aspectratio="t"/>
            <v:shape id="Text Box 131" o:spid="_x0000_s1078" type="#_x0000_t202" style="position:absolute;left:1312;top:703;width:2828;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5kMAA&#10;AADcAAAADwAAAGRycy9kb3ducmV2LnhtbERPS0sDMRC+C/6HMII3m10PpaxNiwg+Dr209tLbkIy7&#10;YTeTkIzt+u+NUPA2H99z1ts5TOpMufjIBtpFA4rYRue5N3D8fH1YgSqC7HCKTAZ+qMB2c3uzxs7F&#10;C+/pfJBe1RAuHRoYRFKndbEDBSyLmIgr9xVzQKkw99plvNTwMOnHplnqgJ5rw4CJXgay4+E7GEhv&#10;tmXxY2o97eYxH3fyfrLG3N/Nz0+ghGb5F1/dH67OXy3h75l6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T5kMAAAADcAAAADwAAAAAAAAAAAAAAAACYAgAAZHJzL2Rvd25y&#10;ZXYueG1sUEsFBgAAAAAEAAQA9QAAAIUDAAAAAA==&#10;" filled="f" fillcolor="#fffffe" stroked="f" strokecolor="#212120" insetpen="t">
              <o:lock v:ext="edit" aspectratio="t"/>
              <v:textbox style="mso-next-textbox:#Text Box 131" inset="2.88pt,2.88pt,2.88pt,2.88pt">
                <w:txbxContent>
                  <w:p w:rsidR="00017A70" w:rsidRPr="00017A70" w:rsidRDefault="00017A70" w:rsidP="00017A70">
                    <w:pPr>
                      <w:spacing w:line="400" w:lineRule="exact"/>
                      <w:rPr>
                        <w:w w:val="90"/>
                        <w:sz w:val="38"/>
                        <w:szCs w:val="36"/>
                      </w:rPr>
                    </w:pPr>
                    <w:r w:rsidRPr="00017A70">
                      <w:rPr>
                        <w:spacing w:val="40"/>
                        <w:w w:val="90"/>
                        <w:sz w:val="38"/>
                        <w:szCs w:val="36"/>
                      </w:rPr>
                      <w:t>KNHS-VNS</w:t>
                    </w:r>
                  </w:p>
                </w:txbxContent>
              </v:textbox>
            </v:shape>
            <v:group id="_x0000_s1079" style="position:absolute;left:513;top:590;width:7286;height:1150" coordorigin="513,590" coordsize="7286,1150">
              <o:lock v:ext="edit" aspectratio="t"/>
              <v:shape id="Picture 130" o:spid="_x0000_s1080" type="#_x0000_t75" style="position:absolute;left:513;top:590;width:707;height: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9+vAAAAA3AAAAA8AAABkcnMvZG93bnJldi54bWxET81qg0AQvhfyDssEeqtrBItYNyEEAjml&#10;1PoAgzt1Je6suBtj8vTZQqG3+fh+p9otdhAzTb53rGCTpCCIW6d77hQ038e3AoQPyBoHx6TgTh52&#10;29VLhaV2N/6iuQ6diCHsS1RgQhhLKX1ryKJP3EgcuR83WQwRTp3UE95iuB1klqbv0mLPscHgSAdD&#10;7aW+WgW2OIT+c8ZzlueZ8cemeMyXVqnX9bL/ABFoCf/iP/dJx/lFDr/PxAv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368AAAADcAAAADwAAAAAAAAAAAAAAAACfAgAA&#10;ZHJzL2Rvd25yZXYueG1sUEsFBgAAAAAEAAQA9wAAAIwDAAAAAA==&#10;">
                <v:imagedata r:id="rId9" o:title=""/>
              </v:shape>
              <v:shape id="Text Box 132" o:spid="_x0000_s1081" type="#_x0000_t202" style="position:absolute;left:1552;top:1042;width:6247;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SosMA&#10;AADcAAAADwAAAGRycy9kb3ducmV2LnhtbESPMU8DMQyFdyT+Q2QkNpo7BgTXphVCKjB0oXTpZiXu&#10;XXQXJ0rS9vj3eEBis/We3/u82sxhUhfKxUc20C4aUMQ2Os+9gcP39uEZVKnIDqfIZOCHCmzWtzcr&#10;7Fy88hdd9rVXEsKlQwNDranTutiBApZFTMSinWIOWGXNvXYZrxIeJv3YNE86oGdpGDDR20B23J+D&#10;gfRuW65+TK2n3Tzmw65+HK0x93fz6xJUpbn+m/+uP53gvwi+PCMT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hSosMAAADcAAAADwAAAAAAAAAAAAAAAACYAgAAZHJzL2Rv&#10;d25yZXYueG1sUEsFBgAAAAAEAAQA9QAAAIgDAAAAAA==&#10;" filled="f" fillcolor="#fffffe" stroked="f" strokecolor="#212120" insetpen="t">
                <o:lock v:ext="edit" aspectratio="t"/>
                <v:textbox style="mso-next-textbox:#Text Box 132" inset="2.88pt,2.88pt,2.88pt,2.88pt">
                  <w:txbxContent>
                    <w:p w:rsidR="00017A70" w:rsidRPr="00017A70" w:rsidRDefault="00017A70" w:rsidP="00017A70">
                      <w:pPr>
                        <w:spacing w:before="120" w:line="220" w:lineRule="exact"/>
                        <w:rPr>
                          <w:color w:val="FF6600"/>
                          <w:w w:val="90"/>
                          <w:sz w:val="24"/>
                          <w:szCs w:val="18"/>
                        </w:rPr>
                      </w:pPr>
                      <w:r w:rsidRPr="00017A70">
                        <w:rPr>
                          <w:color w:val="FF6600"/>
                          <w:spacing w:val="20"/>
                          <w:w w:val="90"/>
                          <w:sz w:val="24"/>
                          <w:szCs w:val="18"/>
                        </w:rPr>
                        <w:t>Vereniging Nederlandse Studentenruiters</w:t>
                      </w:r>
                    </w:p>
                  </w:txbxContent>
                </v:textbox>
              </v:shape>
            </v:group>
            <w10:wrap anchory="margin"/>
          </v:group>
        </w:pict>
      </w:r>
    </w:p>
    <w:sectPr w:rsidR="00481844" w:rsidRPr="00017A70" w:rsidSect="00C215B5">
      <w:pgSz w:w="8419" w:h="11907" w:orient="landscape"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BD7" w:rsidRDefault="00886BD7" w:rsidP="000139A4">
      <w:pPr>
        <w:spacing w:after="0" w:line="240" w:lineRule="auto"/>
      </w:pPr>
      <w:r>
        <w:separator/>
      </w:r>
    </w:p>
  </w:endnote>
  <w:endnote w:type="continuationSeparator" w:id="0">
    <w:p w:rsidR="00886BD7" w:rsidRDefault="00886BD7" w:rsidP="00013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583082"/>
      <w:docPartObj>
        <w:docPartGallery w:val="Page Numbers (Bottom of Page)"/>
        <w:docPartUnique/>
      </w:docPartObj>
    </w:sdtPr>
    <w:sdtContent>
      <w:p w:rsidR="005B7B5E" w:rsidRDefault="005B7B5E">
        <w:pPr>
          <w:pStyle w:val="Voettekst"/>
          <w:jc w:val="right"/>
        </w:pPr>
        <w:fldSimple w:instr=" PAGE   \* MERGEFORMAT ">
          <w:r w:rsidR="00B52F8B">
            <w:rPr>
              <w:noProof/>
            </w:rPr>
            <w:t>4</w:t>
          </w:r>
        </w:fldSimple>
      </w:p>
    </w:sdtContent>
  </w:sdt>
  <w:p w:rsidR="005B7B5E" w:rsidRDefault="005B7B5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BD7" w:rsidRDefault="00886BD7" w:rsidP="000139A4">
      <w:pPr>
        <w:spacing w:after="0" w:line="240" w:lineRule="auto"/>
      </w:pPr>
      <w:r>
        <w:separator/>
      </w:r>
    </w:p>
  </w:footnote>
  <w:footnote w:type="continuationSeparator" w:id="0">
    <w:p w:rsidR="00886BD7" w:rsidRDefault="00886BD7" w:rsidP="000139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B5E" w:rsidRPr="000139A4" w:rsidRDefault="005B7B5E" w:rsidP="000139A4">
    <w:pPr>
      <w:pStyle w:val="Koptekst"/>
      <w:pBdr>
        <w:bottom w:val="single" w:sz="4" w:space="1" w:color="FF6600"/>
      </w:pBdr>
      <w:jc w:val="right"/>
      <w:rPr>
        <w:i/>
        <w:color w:val="808080" w:themeColor="background1" w:themeShade="80"/>
      </w:rPr>
    </w:pPr>
    <w:r w:rsidRPr="000139A4">
      <w:rPr>
        <w:color w:val="808080" w:themeColor="background1" w:themeShade="80"/>
      </w:rPr>
      <w:t>KNHS-V</w:t>
    </w:r>
    <w:r>
      <w:rPr>
        <w:color w:val="808080" w:themeColor="background1" w:themeShade="80"/>
      </w:rPr>
      <w:t>NS</w:t>
    </w:r>
    <w:r w:rsidRPr="000139A4">
      <w:rPr>
        <w:color w:val="808080" w:themeColor="background1" w:themeShade="80"/>
      </w:rPr>
      <w:t xml:space="preserve"> – </w:t>
    </w:r>
    <w:r>
      <w:rPr>
        <w:i/>
        <w:color w:val="808080" w:themeColor="background1" w:themeShade="80"/>
      </w:rPr>
      <w:t>SO [Vereniging] [Jaartal]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4669"/>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nsid w:val="07057DE4"/>
    <w:multiLevelType w:val="hybridMultilevel"/>
    <w:tmpl w:val="B2E68D74"/>
    <w:lvl w:ilvl="0" w:tplc="52669E40">
      <w:start w:val="1"/>
      <w:numFmt w:val="decimal"/>
      <w:lvlText w:val=" [%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32682C"/>
    <w:multiLevelType w:val="hybridMultilevel"/>
    <w:tmpl w:val="6A3C06D4"/>
    <w:lvl w:ilvl="0" w:tplc="52669E40">
      <w:start w:val="1"/>
      <w:numFmt w:val="decimal"/>
      <w:lvlText w:val=" [%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F321C6"/>
    <w:multiLevelType w:val="hybridMultilevel"/>
    <w:tmpl w:val="A90EF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DD7B3F"/>
    <w:multiLevelType w:val="hybridMultilevel"/>
    <w:tmpl w:val="C8F84654"/>
    <w:lvl w:ilvl="0" w:tplc="15CCAF54">
      <w:numFmt w:val="bullet"/>
      <w:lvlText w:val="-"/>
      <w:lvlJc w:val="left"/>
      <w:pPr>
        <w:ind w:left="720" w:hanging="360"/>
      </w:pPr>
      <w:rPr>
        <w:rFonts w:ascii="Helvetica" w:eastAsiaTheme="minorEastAsia"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7F5B7E"/>
    <w:multiLevelType w:val="hybridMultilevel"/>
    <w:tmpl w:val="D06C6B54"/>
    <w:lvl w:ilvl="0" w:tplc="15CCAF54">
      <w:start w:val="1"/>
      <w:numFmt w:val="bullet"/>
      <w:lvlText w:val="-"/>
      <w:lvlJc w:val="left"/>
      <w:pPr>
        <w:ind w:left="720" w:hanging="360"/>
      </w:pPr>
      <w:rPr>
        <w:rFonts w:ascii="Helvetica" w:eastAsiaTheme="minorEastAsia"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D3F1770"/>
    <w:multiLevelType w:val="hybridMultilevel"/>
    <w:tmpl w:val="BA7EF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43668D1"/>
    <w:multiLevelType w:val="hybridMultilevel"/>
    <w:tmpl w:val="AEC8D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7023431"/>
    <w:multiLevelType w:val="hybridMultilevel"/>
    <w:tmpl w:val="15D04A0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2E63E63"/>
    <w:multiLevelType w:val="hybridMultilevel"/>
    <w:tmpl w:val="37460150"/>
    <w:lvl w:ilvl="0" w:tplc="15CCAF54">
      <w:numFmt w:val="bullet"/>
      <w:lvlText w:val="-"/>
      <w:lvlJc w:val="left"/>
      <w:pPr>
        <w:ind w:left="720" w:hanging="360"/>
      </w:pPr>
      <w:rPr>
        <w:rFonts w:ascii="Helvetica" w:eastAsiaTheme="minorEastAsia"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3"/>
  </w:num>
  <w:num w:numId="5">
    <w:abstractNumId w:val="0"/>
  </w:num>
  <w:num w:numId="6">
    <w:abstractNumId w:val="1"/>
  </w:num>
  <w:num w:numId="7">
    <w:abstractNumId w:val="2"/>
  </w:num>
  <w:num w:numId="8">
    <w:abstractNumId w:val="4"/>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bookFoldPrinting/>
  <w:drawingGridHorizontalSpacing w:val="100"/>
  <w:displayHorizontalDrawingGridEvery w:val="2"/>
  <w:characterSpacingControl w:val="doNotCompress"/>
  <w:footnotePr>
    <w:footnote w:id="-1"/>
    <w:footnote w:id="0"/>
  </w:footnotePr>
  <w:endnotePr>
    <w:endnote w:id="-1"/>
    <w:endnote w:id="0"/>
  </w:endnotePr>
  <w:compat>
    <w:useFELayout/>
  </w:compat>
  <w:rsids>
    <w:rsidRoot w:val="00CC159D"/>
    <w:rsid w:val="00003827"/>
    <w:rsid w:val="000139A4"/>
    <w:rsid w:val="00017A70"/>
    <w:rsid w:val="00056EB8"/>
    <w:rsid w:val="0005767A"/>
    <w:rsid w:val="00100006"/>
    <w:rsid w:val="001169A4"/>
    <w:rsid w:val="001F5D9E"/>
    <w:rsid w:val="0028225A"/>
    <w:rsid w:val="003021C9"/>
    <w:rsid w:val="00316540"/>
    <w:rsid w:val="003726AF"/>
    <w:rsid w:val="003A2A9A"/>
    <w:rsid w:val="003A3202"/>
    <w:rsid w:val="00436B87"/>
    <w:rsid w:val="0048051A"/>
    <w:rsid w:val="00481844"/>
    <w:rsid w:val="00497012"/>
    <w:rsid w:val="005120AB"/>
    <w:rsid w:val="0059630C"/>
    <w:rsid w:val="005B7B5E"/>
    <w:rsid w:val="00612233"/>
    <w:rsid w:val="00620134"/>
    <w:rsid w:val="006B5105"/>
    <w:rsid w:val="00717204"/>
    <w:rsid w:val="0076580C"/>
    <w:rsid w:val="007A7775"/>
    <w:rsid w:val="00810156"/>
    <w:rsid w:val="00817875"/>
    <w:rsid w:val="0083285B"/>
    <w:rsid w:val="00874467"/>
    <w:rsid w:val="00886BD7"/>
    <w:rsid w:val="008B7C01"/>
    <w:rsid w:val="00906EAA"/>
    <w:rsid w:val="00936CA5"/>
    <w:rsid w:val="00997C5E"/>
    <w:rsid w:val="009D6546"/>
    <w:rsid w:val="00AE79A3"/>
    <w:rsid w:val="00B00134"/>
    <w:rsid w:val="00B007AC"/>
    <w:rsid w:val="00B24BE0"/>
    <w:rsid w:val="00B52F8B"/>
    <w:rsid w:val="00B60CA2"/>
    <w:rsid w:val="00C215B5"/>
    <w:rsid w:val="00C93980"/>
    <w:rsid w:val="00CC159D"/>
    <w:rsid w:val="00E81879"/>
    <w:rsid w:val="00ED6B13"/>
    <w:rsid w:val="00F67612"/>
    <w:rsid w:val="00F70C10"/>
    <w:rsid w:val="00FC63B3"/>
    <w:rsid w:val="00FE5CB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egrouptable v:ext="edit">
        <o:entry new="1" old="0"/>
        <o:entry new="2" old="1"/>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5D9E"/>
    <w:rPr>
      <w:rFonts w:ascii="Helvetica" w:hAnsi="Helvetica"/>
      <w:sz w:val="20"/>
    </w:rPr>
  </w:style>
  <w:style w:type="paragraph" w:styleId="Kop1">
    <w:name w:val="heading 1"/>
    <w:basedOn w:val="Standaard"/>
    <w:next w:val="Standaard"/>
    <w:link w:val="Kop1Char"/>
    <w:uiPriority w:val="9"/>
    <w:qFormat/>
    <w:rsid w:val="001F5D9E"/>
    <w:pPr>
      <w:keepNext/>
      <w:keepLines/>
      <w:numPr>
        <w:numId w:val="5"/>
      </w:numPr>
      <w:spacing w:before="480" w:after="0"/>
      <w:outlineLvl w:val="0"/>
    </w:pPr>
    <w:rPr>
      <w:rFonts w:eastAsiaTheme="majorEastAsia" w:cs="Helvetica"/>
      <w:b/>
      <w:bCs/>
      <w:color w:val="002060"/>
      <w:sz w:val="30"/>
      <w:szCs w:val="28"/>
    </w:rPr>
  </w:style>
  <w:style w:type="paragraph" w:styleId="Kop2">
    <w:name w:val="heading 2"/>
    <w:basedOn w:val="Standaard"/>
    <w:next w:val="Standaard"/>
    <w:link w:val="Kop2Char"/>
    <w:uiPriority w:val="9"/>
    <w:unhideWhenUsed/>
    <w:qFormat/>
    <w:rsid w:val="001F5D9E"/>
    <w:pPr>
      <w:keepNext/>
      <w:keepLines/>
      <w:numPr>
        <w:ilvl w:val="1"/>
        <w:numId w:val="5"/>
      </w:numPr>
      <w:spacing w:before="200" w:after="0"/>
      <w:outlineLvl w:val="1"/>
    </w:pPr>
    <w:rPr>
      <w:rFonts w:eastAsiaTheme="majorEastAsia" w:cs="Helvetica"/>
      <w:b/>
      <w:bCs/>
      <w:i/>
      <w:color w:val="002060"/>
      <w:sz w:val="26"/>
      <w:szCs w:val="26"/>
    </w:rPr>
  </w:style>
  <w:style w:type="paragraph" w:styleId="Kop3">
    <w:name w:val="heading 3"/>
    <w:basedOn w:val="Standaard"/>
    <w:next w:val="Standaard"/>
    <w:link w:val="Kop3Char"/>
    <w:uiPriority w:val="9"/>
    <w:unhideWhenUsed/>
    <w:qFormat/>
    <w:rsid w:val="00620134"/>
    <w:pPr>
      <w:keepNext/>
      <w:keepLines/>
      <w:numPr>
        <w:ilvl w:val="2"/>
        <w:numId w:val="5"/>
      </w:numPr>
      <w:spacing w:before="200" w:after="0"/>
      <w:outlineLvl w:val="2"/>
    </w:pPr>
    <w:rPr>
      <w:rFonts w:eastAsiaTheme="majorEastAsia" w:cs="Helvetica"/>
      <w:bCs/>
      <w:i/>
      <w:color w:val="002060"/>
      <w:sz w:val="22"/>
    </w:rPr>
  </w:style>
  <w:style w:type="paragraph" w:styleId="Kop4">
    <w:name w:val="heading 4"/>
    <w:basedOn w:val="Standaard"/>
    <w:next w:val="Standaard"/>
    <w:link w:val="Kop4Char"/>
    <w:uiPriority w:val="9"/>
    <w:unhideWhenUsed/>
    <w:qFormat/>
    <w:rsid w:val="00906EAA"/>
    <w:pPr>
      <w:keepNext/>
      <w:keepLines/>
      <w:numPr>
        <w:ilvl w:val="3"/>
        <w:numId w:val="5"/>
      </w:numPr>
      <w:spacing w:before="200" w:after="0"/>
      <w:outlineLvl w:val="3"/>
    </w:pPr>
    <w:rPr>
      <w:rFonts w:eastAsiaTheme="majorEastAsia" w:cstheme="majorBidi"/>
      <w:bCs/>
      <w:i/>
      <w:iCs/>
      <w:color w:val="002060"/>
    </w:rPr>
  </w:style>
  <w:style w:type="paragraph" w:styleId="Kop5">
    <w:name w:val="heading 5"/>
    <w:basedOn w:val="Standaard"/>
    <w:next w:val="Standaard"/>
    <w:link w:val="Kop5Char"/>
    <w:uiPriority w:val="9"/>
    <w:semiHidden/>
    <w:unhideWhenUsed/>
    <w:qFormat/>
    <w:rsid w:val="00E81879"/>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8187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8187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81879"/>
    <w:pPr>
      <w:keepNext/>
      <w:keepLines/>
      <w:numPr>
        <w:ilvl w:val="7"/>
        <w:numId w:val="5"/>
      </w:numPr>
      <w:spacing w:before="200" w:after="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8187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F5D9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5D9E"/>
    <w:rPr>
      <w:rFonts w:ascii="Tahoma" w:hAnsi="Tahoma" w:cs="Tahoma"/>
      <w:sz w:val="16"/>
      <w:szCs w:val="16"/>
    </w:rPr>
  </w:style>
  <w:style w:type="paragraph" w:styleId="Titel">
    <w:name w:val="Title"/>
    <w:basedOn w:val="Standaard"/>
    <w:next w:val="Standaard"/>
    <w:link w:val="TitelChar"/>
    <w:uiPriority w:val="10"/>
    <w:qFormat/>
    <w:rsid w:val="001F5D9E"/>
    <w:pPr>
      <w:pBdr>
        <w:bottom w:val="single" w:sz="8" w:space="4" w:color="FF6600"/>
      </w:pBdr>
      <w:spacing w:after="300" w:line="240" w:lineRule="auto"/>
      <w:contextualSpacing/>
    </w:pPr>
    <w:rPr>
      <w:rFonts w:eastAsiaTheme="majorEastAsia" w:cstheme="majorBidi"/>
      <w:noProof/>
      <w:color w:val="002060"/>
      <w:spacing w:val="5"/>
      <w:kern w:val="28"/>
      <w:sz w:val="52"/>
      <w:szCs w:val="52"/>
    </w:rPr>
  </w:style>
  <w:style w:type="character" w:customStyle="1" w:styleId="TitelChar">
    <w:name w:val="Titel Char"/>
    <w:basedOn w:val="Standaardalinea-lettertype"/>
    <w:link w:val="Titel"/>
    <w:uiPriority w:val="10"/>
    <w:rsid w:val="001F5D9E"/>
    <w:rPr>
      <w:rFonts w:ascii="Helvetica" w:eastAsiaTheme="majorEastAsia" w:hAnsi="Helvetica" w:cstheme="majorBidi"/>
      <w:noProof/>
      <w:color w:val="002060"/>
      <w:spacing w:val="5"/>
      <w:kern w:val="28"/>
      <w:sz w:val="52"/>
      <w:szCs w:val="52"/>
    </w:rPr>
  </w:style>
  <w:style w:type="character" w:customStyle="1" w:styleId="Kop1Char">
    <w:name w:val="Kop 1 Char"/>
    <w:basedOn w:val="Standaardalinea-lettertype"/>
    <w:link w:val="Kop1"/>
    <w:uiPriority w:val="9"/>
    <w:rsid w:val="001F5D9E"/>
    <w:rPr>
      <w:rFonts w:ascii="Helvetica" w:eastAsiaTheme="majorEastAsia" w:hAnsi="Helvetica" w:cs="Helvetica"/>
      <w:b/>
      <w:bCs/>
      <w:color w:val="002060"/>
      <w:sz w:val="30"/>
      <w:szCs w:val="28"/>
    </w:rPr>
  </w:style>
  <w:style w:type="character" w:customStyle="1" w:styleId="Kop2Char">
    <w:name w:val="Kop 2 Char"/>
    <w:basedOn w:val="Standaardalinea-lettertype"/>
    <w:link w:val="Kop2"/>
    <w:uiPriority w:val="9"/>
    <w:rsid w:val="001F5D9E"/>
    <w:rPr>
      <w:rFonts w:ascii="Helvetica" w:eastAsiaTheme="majorEastAsia" w:hAnsi="Helvetica" w:cs="Helvetica"/>
      <w:b/>
      <w:bCs/>
      <w:i/>
      <w:color w:val="002060"/>
      <w:sz w:val="26"/>
      <w:szCs w:val="26"/>
    </w:rPr>
  </w:style>
  <w:style w:type="paragraph" w:styleId="Subtitel">
    <w:name w:val="Subtitle"/>
    <w:basedOn w:val="Standaard"/>
    <w:next w:val="Standaard"/>
    <w:link w:val="SubtitelChar"/>
    <w:uiPriority w:val="11"/>
    <w:qFormat/>
    <w:rsid w:val="001F5D9E"/>
    <w:pPr>
      <w:numPr>
        <w:ilvl w:val="1"/>
      </w:numPr>
      <w:spacing w:after="0"/>
    </w:pPr>
    <w:rPr>
      <w:rFonts w:asciiTheme="majorHAnsi" w:eastAsiaTheme="majorEastAsia" w:hAnsiTheme="majorHAnsi" w:cstheme="majorBidi"/>
      <w:i/>
      <w:iCs/>
      <w:color w:val="A6A6A6" w:themeColor="background1" w:themeShade="A6"/>
      <w:spacing w:val="15"/>
      <w:sz w:val="24"/>
      <w:szCs w:val="24"/>
    </w:rPr>
  </w:style>
  <w:style w:type="character" w:customStyle="1" w:styleId="SubtitelChar">
    <w:name w:val="Subtitel Char"/>
    <w:basedOn w:val="Standaardalinea-lettertype"/>
    <w:link w:val="Subtitel"/>
    <w:uiPriority w:val="11"/>
    <w:rsid w:val="001F5D9E"/>
    <w:rPr>
      <w:rFonts w:asciiTheme="majorHAnsi" w:eastAsiaTheme="majorEastAsia" w:hAnsiTheme="majorHAnsi" w:cstheme="majorBidi"/>
      <w:i/>
      <w:iCs/>
      <w:color w:val="A6A6A6" w:themeColor="background1" w:themeShade="A6"/>
      <w:spacing w:val="15"/>
      <w:sz w:val="24"/>
      <w:szCs w:val="24"/>
    </w:rPr>
  </w:style>
  <w:style w:type="paragraph" w:styleId="Lijstalinea">
    <w:name w:val="List Paragraph"/>
    <w:basedOn w:val="Standaard"/>
    <w:uiPriority w:val="34"/>
    <w:qFormat/>
    <w:rsid w:val="001F5D9E"/>
    <w:pPr>
      <w:ind w:left="720"/>
      <w:contextualSpacing/>
    </w:pPr>
  </w:style>
  <w:style w:type="character" w:styleId="Hyperlink">
    <w:name w:val="Hyperlink"/>
    <w:basedOn w:val="Standaardalinea-lettertype"/>
    <w:uiPriority w:val="99"/>
    <w:unhideWhenUsed/>
    <w:rsid w:val="00717204"/>
    <w:rPr>
      <w:color w:val="FF6600"/>
    </w:rPr>
  </w:style>
  <w:style w:type="paragraph" w:styleId="Kopvaninhoudsopgave">
    <w:name w:val="TOC Heading"/>
    <w:basedOn w:val="Kop1"/>
    <w:next w:val="Standaard"/>
    <w:uiPriority w:val="39"/>
    <w:unhideWhenUsed/>
    <w:qFormat/>
    <w:rsid w:val="00717204"/>
    <w:pPr>
      <w:outlineLvl w:val="9"/>
    </w:pPr>
    <w:rPr>
      <w:rFonts w:asciiTheme="majorHAnsi" w:hAnsiTheme="majorHAnsi" w:cstheme="majorBidi"/>
      <w:color w:val="365F91" w:themeColor="accent1" w:themeShade="BF"/>
      <w:sz w:val="28"/>
      <w:lang w:eastAsia="en-US"/>
    </w:rPr>
  </w:style>
  <w:style w:type="paragraph" w:styleId="Inhopg1">
    <w:name w:val="toc 1"/>
    <w:basedOn w:val="Standaard"/>
    <w:next w:val="Standaard"/>
    <w:autoRedefine/>
    <w:uiPriority w:val="39"/>
    <w:unhideWhenUsed/>
    <w:rsid w:val="00B52F8B"/>
    <w:pPr>
      <w:tabs>
        <w:tab w:val="left" w:pos="440"/>
        <w:tab w:val="left" w:leader="dot" w:pos="5670"/>
      </w:tabs>
      <w:spacing w:after="100"/>
    </w:pPr>
  </w:style>
  <w:style w:type="paragraph" w:styleId="Inhopg2">
    <w:name w:val="toc 2"/>
    <w:basedOn w:val="Standaard"/>
    <w:next w:val="Standaard"/>
    <w:autoRedefine/>
    <w:uiPriority w:val="39"/>
    <w:unhideWhenUsed/>
    <w:rsid w:val="00B52F8B"/>
    <w:pPr>
      <w:tabs>
        <w:tab w:val="left" w:leader="dot" w:pos="5670"/>
      </w:tabs>
      <w:spacing w:after="100"/>
      <w:ind w:left="200"/>
    </w:pPr>
  </w:style>
  <w:style w:type="paragraph" w:styleId="Geenafstand">
    <w:name w:val="No Spacing"/>
    <w:uiPriority w:val="1"/>
    <w:qFormat/>
    <w:rsid w:val="00620134"/>
    <w:pPr>
      <w:spacing w:after="0" w:line="240" w:lineRule="auto"/>
    </w:pPr>
    <w:rPr>
      <w:rFonts w:ascii="Helvetica" w:hAnsi="Helvetica"/>
      <w:sz w:val="20"/>
    </w:rPr>
  </w:style>
  <w:style w:type="character" w:customStyle="1" w:styleId="Kop3Char">
    <w:name w:val="Kop 3 Char"/>
    <w:basedOn w:val="Standaardalinea-lettertype"/>
    <w:link w:val="Kop3"/>
    <w:uiPriority w:val="9"/>
    <w:rsid w:val="00620134"/>
    <w:rPr>
      <w:rFonts w:ascii="Helvetica" w:eastAsiaTheme="majorEastAsia" w:hAnsi="Helvetica" w:cs="Helvetica"/>
      <w:bCs/>
      <w:i/>
      <w:color w:val="002060"/>
    </w:rPr>
  </w:style>
  <w:style w:type="character" w:customStyle="1" w:styleId="Kop4Char">
    <w:name w:val="Kop 4 Char"/>
    <w:basedOn w:val="Standaardalinea-lettertype"/>
    <w:link w:val="Kop4"/>
    <w:uiPriority w:val="9"/>
    <w:rsid w:val="00906EAA"/>
    <w:rPr>
      <w:rFonts w:ascii="Helvetica" w:eastAsiaTheme="majorEastAsia" w:hAnsi="Helvetica" w:cstheme="majorBidi"/>
      <w:bCs/>
      <w:i/>
      <w:iCs/>
      <w:color w:val="002060"/>
      <w:sz w:val="20"/>
    </w:rPr>
  </w:style>
  <w:style w:type="character" w:customStyle="1" w:styleId="Kop5Char">
    <w:name w:val="Kop 5 Char"/>
    <w:basedOn w:val="Standaardalinea-lettertype"/>
    <w:link w:val="Kop5"/>
    <w:uiPriority w:val="9"/>
    <w:semiHidden/>
    <w:rsid w:val="00E81879"/>
    <w:rPr>
      <w:rFonts w:asciiTheme="majorHAnsi" w:eastAsiaTheme="majorEastAsia" w:hAnsiTheme="majorHAnsi" w:cstheme="majorBidi"/>
      <w:color w:val="243F60" w:themeColor="accent1" w:themeShade="7F"/>
      <w:sz w:val="20"/>
    </w:rPr>
  </w:style>
  <w:style w:type="character" w:customStyle="1" w:styleId="Kop6Char">
    <w:name w:val="Kop 6 Char"/>
    <w:basedOn w:val="Standaardalinea-lettertype"/>
    <w:link w:val="Kop6"/>
    <w:uiPriority w:val="9"/>
    <w:semiHidden/>
    <w:rsid w:val="00E81879"/>
    <w:rPr>
      <w:rFonts w:asciiTheme="majorHAnsi" w:eastAsiaTheme="majorEastAsia" w:hAnsiTheme="majorHAnsi" w:cstheme="majorBidi"/>
      <w:i/>
      <w:iCs/>
      <w:color w:val="243F60" w:themeColor="accent1" w:themeShade="7F"/>
      <w:sz w:val="20"/>
    </w:rPr>
  </w:style>
  <w:style w:type="character" w:customStyle="1" w:styleId="Kop7Char">
    <w:name w:val="Kop 7 Char"/>
    <w:basedOn w:val="Standaardalinea-lettertype"/>
    <w:link w:val="Kop7"/>
    <w:uiPriority w:val="9"/>
    <w:semiHidden/>
    <w:rsid w:val="00E81879"/>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E8187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E81879"/>
    <w:rPr>
      <w:rFonts w:asciiTheme="majorHAnsi" w:eastAsiaTheme="majorEastAsia" w:hAnsiTheme="majorHAnsi" w:cstheme="majorBidi"/>
      <w:i/>
      <w:iCs/>
      <w:color w:val="404040" w:themeColor="text1" w:themeTint="BF"/>
      <w:sz w:val="20"/>
      <w:szCs w:val="20"/>
    </w:rPr>
  </w:style>
  <w:style w:type="paragraph" w:styleId="Inhopg3">
    <w:name w:val="toc 3"/>
    <w:basedOn w:val="Standaard"/>
    <w:next w:val="Standaard"/>
    <w:autoRedefine/>
    <w:uiPriority w:val="39"/>
    <w:unhideWhenUsed/>
    <w:rsid w:val="00B52F8B"/>
    <w:pPr>
      <w:tabs>
        <w:tab w:val="left" w:leader="dot" w:pos="5670"/>
      </w:tabs>
      <w:spacing w:after="100"/>
      <w:ind w:left="400"/>
    </w:pPr>
  </w:style>
  <w:style w:type="paragraph" w:styleId="Koptekst">
    <w:name w:val="header"/>
    <w:basedOn w:val="Standaard"/>
    <w:link w:val="KoptekstChar"/>
    <w:uiPriority w:val="99"/>
    <w:semiHidden/>
    <w:unhideWhenUsed/>
    <w:rsid w:val="000139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139A4"/>
    <w:rPr>
      <w:rFonts w:ascii="Helvetica" w:hAnsi="Helvetica"/>
      <w:sz w:val="20"/>
    </w:rPr>
  </w:style>
  <w:style w:type="paragraph" w:styleId="Voettekst">
    <w:name w:val="footer"/>
    <w:basedOn w:val="Standaard"/>
    <w:link w:val="VoettekstChar"/>
    <w:uiPriority w:val="99"/>
    <w:unhideWhenUsed/>
    <w:rsid w:val="000139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39A4"/>
    <w:rPr>
      <w:rFonts w:ascii="Helvetica" w:hAnsi="Helvetica"/>
      <w:sz w:val="20"/>
    </w:rPr>
  </w:style>
  <w:style w:type="character" w:styleId="Subtielebenadrukking">
    <w:name w:val="Subtle Emphasis"/>
    <w:basedOn w:val="Standaardalinea-lettertype"/>
    <w:uiPriority w:val="19"/>
    <w:qFormat/>
    <w:rsid w:val="00C93980"/>
    <w:rPr>
      <w:i/>
      <w:iCs/>
      <w:color w:val="808080" w:themeColor="text1" w:themeTint="7F"/>
    </w:rPr>
  </w:style>
  <w:style w:type="table" w:styleId="Tabelraster">
    <w:name w:val="Table Grid"/>
    <w:basedOn w:val="Standaardtabel"/>
    <w:uiPriority w:val="59"/>
    <w:rsid w:val="00936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studentenruiters.n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info@studentenruiter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studentrider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FB7978F-BAA5-492E-9E07-6BCB6E8E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 boekje</Template>
  <TotalTime>85</TotalTime>
  <Pages>21</Pages>
  <Words>695</Words>
  <Characters>3823</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van Dassen</dc:creator>
  <cp:lastModifiedBy>Larissa van Dassen</cp:lastModifiedBy>
  <cp:revision>1</cp:revision>
  <dcterms:created xsi:type="dcterms:W3CDTF">2013-07-04T12:44:00Z</dcterms:created>
  <dcterms:modified xsi:type="dcterms:W3CDTF">2013-07-04T14:10:00Z</dcterms:modified>
</cp:coreProperties>
</file>